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A1553" w14:textId="77777777" w:rsidR="005C4B53" w:rsidRPr="005C4B53" w:rsidRDefault="005C4B53" w:rsidP="005C4B53">
      <w:pPr>
        <w:pStyle w:val="Kop1"/>
        <w:spacing w:line="360" w:lineRule="auto"/>
        <w:rPr>
          <w:rFonts w:ascii="Arial" w:hAnsi="Arial" w:cs="Arial"/>
          <w:bCs/>
          <w:lang w:val="nl-NL"/>
        </w:rPr>
      </w:pPr>
      <w:r>
        <w:rPr>
          <w:noProof/>
          <w:lang w:val="nl-NL"/>
        </w:rPr>
        <w:drawing>
          <wp:anchor distT="0" distB="0" distL="114300" distR="114300" simplePos="0" relativeHeight="251658240" behindDoc="0" locked="0" layoutInCell="1" allowOverlap="1" wp14:anchorId="2D41673A" wp14:editId="4121D504">
            <wp:simplePos x="0" y="0"/>
            <wp:positionH relativeFrom="margin">
              <wp:posOffset>5474970</wp:posOffset>
            </wp:positionH>
            <wp:positionV relativeFrom="margin">
              <wp:posOffset>-421005</wp:posOffset>
            </wp:positionV>
            <wp:extent cx="659130" cy="986790"/>
            <wp:effectExtent l="0" t="0" r="1270" b="3810"/>
            <wp:wrapSquare wrapText="bothSides"/>
            <wp:docPr id="165236677" name="Afbeelding 2" descr="Afbeelding met kun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36677" name="Afbeelding 2" descr="Afbeelding met kunst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80CB26" w14:textId="77777777" w:rsidR="005C4B53" w:rsidRDefault="005C4B53" w:rsidP="00506B29">
      <w:pPr>
        <w:pStyle w:val="Kop1"/>
        <w:spacing w:line="360" w:lineRule="auto"/>
        <w:rPr>
          <w:rFonts w:ascii="Arial" w:hAnsi="Arial" w:cs="Arial"/>
          <w:bCs/>
          <w:lang w:val="nl-NL"/>
        </w:rPr>
      </w:pPr>
    </w:p>
    <w:p w14:paraId="2AFE3AE9" w14:textId="77777777" w:rsidR="005C4B53" w:rsidRDefault="005C4B53" w:rsidP="00506B29">
      <w:pPr>
        <w:pStyle w:val="Kop1"/>
        <w:spacing w:line="360" w:lineRule="auto"/>
        <w:rPr>
          <w:rFonts w:ascii="Arial" w:hAnsi="Arial" w:cs="Arial"/>
          <w:bCs/>
          <w:lang w:val="nl-NL"/>
        </w:rPr>
      </w:pPr>
    </w:p>
    <w:p w14:paraId="7626C8C5" w14:textId="384B0401" w:rsidR="00D23F2E" w:rsidRPr="005C4B53" w:rsidRDefault="00104CA2" w:rsidP="005C4B53">
      <w:pPr>
        <w:pStyle w:val="Kop1"/>
        <w:rPr>
          <w:sz w:val="60"/>
          <w:szCs w:val="60"/>
        </w:rPr>
      </w:pPr>
      <w:r>
        <w:rPr>
          <w:sz w:val="60"/>
          <w:szCs w:val="60"/>
        </w:rPr>
        <w:t>Eindrapport Pilootprojec</w:t>
      </w:r>
      <w:r w:rsidR="002E6CB2">
        <w:rPr>
          <w:sz w:val="60"/>
          <w:szCs w:val="60"/>
        </w:rPr>
        <w:t>t</w:t>
      </w:r>
      <w:r>
        <w:rPr>
          <w:sz w:val="60"/>
          <w:szCs w:val="60"/>
        </w:rPr>
        <w:t xml:space="preserve"> LIFE Belgium for Biodiversity</w:t>
      </w:r>
      <w:r w:rsidR="005C4B53" w:rsidRPr="005C4B53">
        <w:rPr>
          <w:sz w:val="60"/>
          <w:szCs w:val="60"/>
        </w:rPr>
        <w:t xml:space="preserve"> </w:t>
      </w:r>
    </w:p>
    <w:p w14:paraId="48F11C63" w14:textId="5CE9F38D" w:rsidR="00506B29" w:rsidRPr="005C4B53" w:rsidRDefault="00104CA2" w:rsidP="00506B29">
      <w:pPr>
        <w:pStyle w:val="Kop2"/>
        <w:spacing w:line="360" w:lineRule="auto"/>
        <w:rPr>
          <w:color w:val="000000" w:themeColor="text1"/>
          <w:lang w:val="nl-NL"/>
        </w:rPr>
      </w:pPr>
      <w:r>
        <w:rPr>
          <w:color w:val="000000" w:themeColor="text1"/>
          <w:lang w:val="nl-NL"/>
        </w:rPr>
        <w:t>Projectoproep 202</w:t>
      </w:r>
      <w:r w:rsidR="00D14D3D">
        <w:rPr>
          <w:color w:val="000000" w:themeColor="text1"/>
          <w:lang w:val="nl-NL"/>
        </w:rPr>
        <w:t>4</w:t>
      </w:r>
    </w:p>
    <w:p w14:paraId="64DACE51" w14:textId="77777777" w:rsidR="005C4B53" w:rsidRDefault="005C4B53" w:rsidP="005C4B53">
      <w:pPr>
        <w:rPr>
          <w:lang w:val="nl-NL"/>
        </w:rPr>
      </w:pPr>
    </w:p>
    <w:p w14:paraId="3929D6CA" w14:textId="77777777" w:rsidR="005C4B53" w:rsidRDefault="005C4B53" w:rsidP="005C4B53">
      <w:pPr>
        <w:rPr>
          <w:lang w:val="nl-NL"/>
        </w:rPr>
      </w:pPr>
    </w:p>
    <w:p w14:paraId="1521C34D" w14:textId="77777777" w:rsidR="005C4B53" w:rsidRDefault="005C4B53" w:rsidP="005C4B53">
      <w:pPr>
        <w:rPr>
          <w:lang w:val="nl-NL"/>
        </w:rPr>
      </w:pPr>
    </w:p>
    <w:p w14:paraId="4B4E1220" w14:textId="77777777" w:rsidR="005C4B53" w:rsidRDefault="005C4B53" w:rsidP="005C4B53">
      <w:pPr>
        <w:rPr>
          <w:lang w:val="nl-NL"/>
        </w:rPr>
      </w:pPr>
    </w:p>
    <w:p w14:paraId="0D1A3576" w14:textId="51030936" w:rsidR="005C4B53" w:rsidRPr="005C4B53" w:rsidRDefault="00C31E33" w:rsidP="005C4B53">
      <w:pPr>
        <w:rPr>
          <w:sz w:val="32"/>
          <w:szCs w:val="32"/>
          <w:lang w:val="nl-NL"/>
        </w:rPr>
      </w:pPr>
      <w:r>
        <w:rPr>
          <w:sz w:val="32"/>
          <w:szCs w:val="32"/>
          <w:lang w:val="nl-NL"/>
        </w:rPr>
        <w:t>Project</w:t>
      </w:r>
      <w:r w:rsidR="00A13748">
        <w:rPr>
          <w:sz w:val="32"/>
          <w:szCs w:val="32"/>
          <w:lang w:val="nl-NL"/>
        </w:rPr>
        <w:t xml:space="preserve">: </w:t>
      </w:r>
      <w:sdt>
        <w:sdtPr>
          <w:rPr>
            <w:sz w:val="32"/>
            <w:szCs w:val="32"/>
            <w:lang w:val="nl-NL"/>
          </w:rPr>
          <w:id w:val="731966404"/>
          <w:placeholder>
            <w:docPart w:val="E990EAD8B661400CB9B9F3E84F490354"/>
          </w:placeholder>
          <w:showingPlcHdr/>
        </w:sdtPr>
        <w:sdtContent>
          <w:r w:rsidRPr="00857A59">
            <w:rPr>
              <w:rStyle w:val="Tekstvantijdelijkeaanduiding"/>
            </w:rPr>
            <w:t>Klik of tik om tekst in te voeren.</w:t>
          </w:r>
        </w:sdtContent>
      </w:sdt>
    </w:p>
    <w:p w14:paraId="4181AF8E" w14:textId="77777777" w:rsidR="005C4B53" w:rsidRDefault="005C4B53" w:rsidP="005C4B53">
      <w:pPr>
        <w:rPr>
          <w:b/>
          <w:bCs/>
          <w:lang w:val="nl-NL"/>
        </w:rPr>
      </w:pPr>
    </w:p>
    <w:p w14:paraId="2738C390" w14:textId="77777777" w:rsidR="005C4B53" w:rsidRDefault="005C4B53" w:rsidP="005C4B53">
      <w:pPr>
        <w:rPr>
          <w:b/>
          <w:bCs/>
          <w:lang w:val="nl-NL"/>
        </w:rPr>
      </w:pPr>
    </w:p>
    <w:p w14:paraId="47B33125" w14:textId="77777777" w:rsidR="005C4B53" w:rsidRDefault="005C4B53" w:rsidP="005C4B53">
      <w:pPr>
        <w:rPr>
          <w:b/>
          <w:bCs/>
          <w:lang w:val="nl-NL"/>
        </w:rPr>
      </w:pPr>
    </w:p>
    <w:p w14:paraId="40713D5F" w14:textId="77777777" w:rsidR="005C4B53" w:rsidRDefault="005C4B53" w:rsidP="005C4B53">
      <w:pPr>
        <w:rPr>
          <w:b/>
          <w:bCs/>
          <w:lang w:val="nl-NL"/>
        </w:rPr>
      </w:pPr>
    </w:p>
    <w:p w14:paraId="6862F030" w14:textId="77777777" w:rsidR="00D04085" w:rsidRDefault="00D04085" w:rsidP="005C4B53">
      <w:pPr>
        <w:rPr>
          <w:lang w:val="nl-NL"/>
        </w:rPr>
        <w:sectPr w:rsidR="00D04085" w:rsidSect="00C933F3">
          <w:headerReference w:type="even" r:id="rId10"/>
          <w:headerReference w:type="default" r:id="rId11"/>
          <w:footerReference w:type="default" r:id="rId12"/>
          <w:headerReference w:type="first" r:id="rId13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tbl>
      <w:tblPr>
        <w:tblStyle w:val="Tabelraster"/>
        <w:tblpPr w:leftFromText="141" w:rightFromText="141" w:vertAnchor="page" w:horzAnchor="margin" w:tblpY="2759"/>
        <w:tblW w:w="0" w:type="auto"/>
        <w:tblLook w:val="04A0" w:firstRow="1" w:lastRow="0" w:firstColumn="1" w:lastColumn="0" w:noHBand="0" w:noVBand="1"/>
      </w:tblPr>
      <w:tblGrid>
        <w:gridCol w:w="2689"/>
        <w:gridCol w:w="6373"/>
      </w:tblGrid>
      <w:tr w:rsidR="0051028F" w14:paraId="092CEC6A" w14:textId="77777777" w:rsidTr="00207066">
        <w:tc>
          <w:tcPr>
            <w:tcW w:w="9062" w:type="dxa"/>
            <w:gridSpan w:val="2"/>
            <w:shd w:val="clear" w:color="auto" w:fill="2D5A2A"/>
          </w:tcPr>
          <w:p w14:paraId="6E388400" w14:textId="191BC5F2" w:rsidR="0051028F" w:rsidRPr="0051028F" w:rsidRDefault="0051028F" w:rsidP="00207066">
            <w:pPr>
              <w:rPr>
                <w:color w:val="FFFFFF" w:themeColor="background1"/>
                <w:lang w:val="nl-NL"/>
              </w:rPr>
            </w:pPr>
            <w:r w:rsidRPr="00080E9C">
              <w:rPr>
                <w:color w:val="FFFFFF" w:themeColor="background1"/>
                <w:sz w:val="28"/>
                <w:szCs w:val="28"/>
                <w:lang w:val="nl-NL"/>
              </w:rPr>
              <w:lastRenderedPageBreak/>
              <w:t>Gegevens projectverantwoordelijke</w:t>
            </w:r>
          </w:p>
        </w:tc>
      </w:tr>
      <w:tr w:rsidR="0051028F" w14:paraId="70F8756B" w14:textId="77777777" w:rsidTr="00207066">
        <w:tc>
          <w:tcPr>
            <w:tcW w:w="2689" w:type="dxa"/>
          </w:tcPr>
          <w:p w14:paraId="1B764E17" w14:textId="69BF8443" w:rsidR="0051028F" w:rsidRDefault="0051028F" w:rsidP="00207066">
            <w:pPr>
              <w:jc w:val="right"/>
              <w:rPr>
                <w:lang w:val="nl-NL"/>
              </w:rPr>
            </w:pPr>
            <w:r>
              <w:rPr>
                <w:lang w:val="nl-NL"/>
              </w:rPr>
              <w:t>Voornaam</w:t>
            </w:r>
          </w:p>
        </w:tc>
        <w:sdt>
          <w:sdtPr>
            <w:rPr>
              <w:lang w:val="nl-NL"/>
            </w:rPr>
            <w:id w:val="1507628438"/>
            <w:placeholder>
              <w:docPart w:val="3EA8AA5347CA4566954AA67598D3746A"/>
            </w:placeholder>
            <w:showingPlcHdr/>
          </w:sdtPr>
          <w:sdtContent>
            <w:tc>
              <w:tcPr>
                <w:tcW w:w="6373" w:type="dxa"/>
              </w:tcPr>
              <w:p w14:paraId="249E88F2" w14:textId="0440C9AC" w:rsidR="0051028F" w:rsidRDefault="00F93317" w:rsidP="00207066">
                <w:pPr>
                  <w:rPr>
                    <w:lang w:val="nl-NL"/>
                  </w:rPr>
                </w:pPr>
                <w:r w:rsidRPr="00857A5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51028F" w14:paraId="2E9D542B" w14:textId="77777777" w:rsidTr="00207066">
        <w:tc>
          <w:tcPr>
            <w:tcW w:w="2689" w:type="dxa"/>
          </w:tcPr>
          <w:p w14:paraId="06BD6AFB" w14:textId="084686E0" w:rsidR="0051028F" w:rsidRDefault="0051028F" w:rsidP="00207066">
            <w:pPr>
              <w:jc w:val="right"/>
              <w:rPr>
                <w:lang w:val="nl-NL"/>
              </w:rPr>
            </w:pPr>
            <w:r>
              <w:rPr>
                <w:lang w:val="nl-NL"/>
              </w:rPr>
              <w:t>Achternaam</w:t>
            </w:r>
          </w:p>
        </w:tc>
        <w:sdt>
          <w:sdtPr>
            <w:rPr>
              <w:lang w:val="nl-NL"/>
            </w:rPr>
            <w:id w:val="1323234956"/>
            <w:placeholder>
              <w:docPart w:val="1B60CAE2C01E4C13AFCCA164DF3A9C60"/>
            </w:placeholder>
            <w:showingPlcHdr/>
          </w:sdtPr>
          <w:sdtContent>
            <w:tc>
              <w:tcPr>
                <w:tcW w:w="6373" w:type="dxa"/>
              </w:tcPr>
              <w:p w14:paraId="2BBDE23F" w14:textId="5A1968EF" w:rsidR="0051028F" w:rsidRDefault="00F93317" w:rsidP="00207066">
                <w:pPr>
                  <w:rPr>
                    <w:lang w:val="nl-NL"/>
                  </w:rPr>
                </w:pPr>
                <w:r w:rsidRPr="00857A5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51028F" w14:paraId="1A5E466D" w14:textId="77777777" w:rsidTr="00207066">
        <w:tc>
          <w:tcPr>
            <w:tcW w:w="2689" w:type="dxa"/>
          </w:tcPr>
          <w:p w14:paraId="64B2C1D2" w14:textId="74EE5C4F" w:rsidR="0051028F" w:rsidRDefault="0051028F" w:rsidP="00207066">
            <w:pPr>
              <w:jc w:val="right"/>
              <w:rPr>
                <w:lang w:val="nl-NL"/>
              </w:rPr>
            </w:pPr>
            <w:r>
              <w:rPr>
                <w:lang w:val="nl-NL"/>
              </w:rPr>
              <w:t>Naam organisatie</w:t>
            </w:r>
          </w:p>
        </w:tc>
        <w:sdt>
          <w:sdtPr>
            <w:rPr>
              <w:lang w:val="nl-NL"/>
            </w:rPr>
            <w:id w:val="728804571"/>
            <w:placeholder>
              <w:docPart w:val="51092422CCA14F69BACF0F11B85C297A"/>
            </w:placeholder>
            <w:showingPlcHdr/>
          </w:sdtPr>
          <w:sdtContent>
            <w:tc>
              <w:tcPr>
                <w:tcW w:w="6373" w:type="dxa"/>
              </w:tcPr>
              <w:p w14:paraId="38C28B14" w14:textId="55410834" w:rsidR="0051028F" w:rsidRDefault="00F93317" w:rsidP="00207066">
                <w:pPr>
                  <w:rPr>
                    <w:lang w:val="nl-NL"/>
                  </w:rPr>
                </w:pPr>
                <w:r w:rsidRPr="00857A5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51028F" w14:paraId="66C11C46" w14:textId="77777777" w:rsidTr="00207066">
        <w:tc>
          <w:tcPr>
            <w:tcW w:w="2689" w:type="dxa"/>
          </w:tcPr>
          <w:p w14:paraId="2DC07401" w14:textId="0FFDA6BB" w:rsidR="0051028F" w:rsidRDefault="0051028F" w:rsidP="00207066">
            <w:pPr>
              <w:jc w:val="right"/>
              <w:rPr>
                <w:lang w:val="nl-NL"/>
              </w:rPr>
            </w:pPr>
            <w:r>
              <w:rPr>
                <w:lang w:val="nl-NL"/>
              </w:rPr>
              <w:t>Nationaliteit</w:t>
            </w:r>
          </w:p>
        </w:tc>
        <w:sdt>
          <w:sdtPr>
            <w:rPr>
              <w:lang w:val="nl-NL"/>
            </w:rPr>
            <w:id w:val="-1204010067"/>
            <w:placeholder>
              <w:docPart w:val="C3DC7DCB560747E18DAF6DEF3118C97B"/>
            </w:placeholder>
            <w:showingPlcHdr/>
          </w:sdtPr>
          <w:sdtContent>
            <w:tc>
              <w:tcPr>
                <w:tcW w:w="6373" w:type="dxa"/>
              </w:tcPr>
              <w:p w14:paraId="4B2F0AE0" w14:textId="503F8091" w:rsidR="0051028F" w:rsidRDefault="00F93317" w:rsidP="00207066">
                <w:pPr>
                  <w:rPr>
                    <w:lang w:val="nl-NL"/>
                  </w:rPr>
                </w:pPr>
                <w:r w:rsidRPr="00857A5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51028F" w14:paraId="39856E6E" w14:textId="77777777" w:rsidTr="00207066">
        <w:tc>
          <w:tcPr>
            <w:tcW w:w="2689" w:type="dxa"/>
          </w:tcPr>
          <w:p w14:paraId="19668EA9" w14:textId="7DEEEE6D" w:rsidR="0051028F" w:rsidRDefault="0051028F" w:rsidP="00207066">
            <w:pPr>
              <w:jc w:val="right"/>
              <w:rPr>
                <w:lang w:val="nl-NL"/>
              </w:rPr>
            </w:pPr>
            <w:r>
              <w:rPr>
                <w:lang w:val="nl-NL"/>
              </w:rPr>
              <w:t>Geboortedatum</w:t>
            </w:r>
          </w:p>
        </w:tc>
        <w:sdt>
          <w:sdtPr>
            <w:rPr>
              <w:lang w:val="nl-NL"/>
            </w:rPr>
            <w:id w:val="1839351712"/>
            <w:placeholder>
              <w:docPart w:val="760B765B6FF542A1A72B0BC910607C03"/>
            </w:placeholder>
            <w:showingPlcHdr/>
            <w:date>
              <w:dateFormat w:val="d/MM/yyyy"/>
              <w:lid w:val="nl-BE"/>
              <w:storeMappedDataAs w:val="dateTime"/>
              <w:calendar w:val="gregorian"/>
            </w:date>
          </w:sdtPr>
          <w:sdtContent>
            <w:tc>
              <w:tcPr>
                <w:tcW w:w="6373" w:type="dxa"/>
              </w:tcPr>
              <w:p w14:paraId="0E7BAC16" w14:textId="0C6891AE" w:rsidR="0051028F" w:rsidRDefault="00F93317" w:rsidP="00207066">
                <w:pPr>
                  <w:rPr>
                    <w:lang w:val="nl-NL"/>
                  </w:rPr>
                </w:pPr>
                <w:r w:rsidRPr="00857A59">
                  <w:rPr>
                    <w:rStyle w:val="Tekstvantijdelijkeaanduiding"/>
                  </w:rPr>
                  <w:t>Klik of tik om een datum in te voeren.</w:t>
                </w:r>
              </w:p>
            </w:tc>
          </w:sdtContent>
        </w:sdt>
      </w:tr>
      <w:tr w:rsidR="0051028F" w14:paraId="6447E1A9" w14:textId="77777777" w:rsidTr="00207066">
        <w:tc>
          <w:tcPr>
            <w:tcW w:w="2689" w:type="dxa"/>
          </w:tcPr>
          <w:p w14:paraId="4EEA52C5" w14:textId="0F073334" w:rsidR="0051028F" w:rsidRDefault="00F93317" w:rsidP="00207066">
            <w:pPr>
              <w:jc w:val="right"/>
              <w:rPr>
                <w:lang w:val="nl-NL"/>
              </w:rPr>
            </w:pPr>
            <w:r>
              <w:rPr>
                <w:lang w:val="nl-NL"/>
              </w:rPr>
              <w:t>Geboorteplaats</w:t>
            </w:r>
          </w:p>
        </w:tc>
        <w:sdt>
          <w:sdtPr>
            <w:rPr>
              <w:lang w:val="nl-NL"/>
            </w:rPr>
            <w:id w:val="-347639403"/>
            <w:placeholder>
              <w:docPart w:val="4BEB730288F443059238E2C8B4909E99"/>
            </w:placeholder>
            <w:showingPlcHdr/>
          </w:sdtPr>
          <w:sdtContent>
            <w:tc>
              <w:tcPr>
                <w:tcW w:w="6373" w:type="dxa"/>
              </w:tcPr>
              <w:p w14:paraId="0E761D1F" w14:textId="5583789D" w:rsidR="0051028F" w:rsidRDefault="00F93317" w:rsidP="00207066">
                <w:pPr>
                  <w:rPr>
                    <w:lang w:val="nl-NL"/>
                  </w:rPr>
                </w:pPr>
                <w:r w:rsidRPr="00857A5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51028F" w14:paraId="5B6AFC16" w14:textId="77777777" w:rsidTr="00207066">
        <w:tc>
          <w:tcPr>
            <w:tcW w:w="2689" w:type="dxa"/>
          </w:tcPr>
          <w:p w14:paraId="34A90176" w14:textId="5FDEB0B8" w:rsidR="0051028F" w:rsidRDefault="00F93317" w:rsidP="00207066">
            <w:pPr>
              <w:jc w:val="right"/>
              <w:rPr>
                <w:lang w:val="nl-NL"/>
              </w:rPr>
            </w:pPr>
            <w:r>
              <w:rPr>
                <w:lang w:val="nl-NL"/>
              </w:rPr>
              <w:t>Adres aanvrager</w:t>
            </w:r>
          </w:p>
        </w:tc>
        <w:sdt>
          <w:sdtPr>
            <w:rPr>
              <w:lang w:val="nl-NL"/>
            </w:rPr>
            <w:id w:val="694046509"/>
            <w:placeholder>
              <w:docPart w:val="FADF8115B96F49E8BB78B5C194C10221"/>
            </w:placeholder>
            <w:showingPlcHdr/>
          </w:sdtPr>
          <w:sdtContent>
            <w:tc>
              <w:tcPr>
                <w:tcW w:w="6373" w:type="dxa"/>
              </w:tcPr>
              <w:p w14:paraId="52A9E960" w14:textId="606C9DD1" w:rsidR="0051028F" w:rsidRDefault="00F93317" w:rsidP="00207066">
                <w:pPr>
                  <w:rPr>
                    <w:lang w:val="nl-NL"/>
                  </w:rPr>
                </w:pPr>
                <w:r w:rsidRPr="00857A5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51028F" w14:paraId="5DD906C1" w14:textId="77777777" w:rsidTr="00207066">
        <w:tc>
          <w:tcPr>
            <w:tcW w:w="2689" w:type="dxa"/>
          </w:tcPr>
          <w:p w14:paraId="6BD34A76" w14:textId="600B1F43" w:rsidR="0051028F" w:rsidRDefault="00F93317" w:rsidP="00207066">
            <w:pPr>
              <w:jc w:val="right"/>
              <w:rPr>
                <w:lang w:val="nl-NL"/>
              </w:rPr>
            </w:pPr>
            <w:r>
              <w:rPr>
                <w:lang w:val="nl-NL"/>
              </w:rPr>
              <w:t>Adres organisatie (indien van toepassing)</w:t>
            </w:r>
          </w:p>
        </w:tc>
        <w:sdt>
          <w:sdtPr>
            <w:rPr>
              <w:lang w:val="nl-NL"/>
            </w:rPr>
            <w:id w:val="121040300"/>
            <w:placeholder>
              <w:docPart w:val="3EFB1DA50FC94CE09B3B7F6B50B8A41F"/>
            </w:placeholder>
            <w:showingPlcHdr/>
          </w:sdtPr>
          <w:sdtContent>
            <w:tc>
              <w:tcPr>
                <w:tcW w:w="6373" w:type="dxa"/>
              </w:tcPr>
              <w:p w14:paraId="23DC84A2" w14:textId="2AF22C01" w:rsidR="0051028F" w:rsidRDefault="00F93317" w:rsidP="00207066">
                <w:pPr>
                  <w:rPr>
                    <w:lang w:val="nl-NL"/>
                  </w:rPr>
                </w:pPr>
                <w:r w:rsidRPr="00857A5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51028F" w14:paraId="3805A558" w14:textId="77777777" w:rsidTr="00207066">
        <w:tc>
          <w:tcPr>
            <w:tcW w:w="2689" w:type="dxa"/>
          </w:tcPr>
          <w:p w14:paraId="69E4F406" w14:textId="394FA3B2" w:rsidR="0051028F" w:rsidRDefault="00F93317" w:rsidP="00207066">
            <w:pPr>
              <w:jc w:val="right"/>
              <w:rPr>
                <w:lang w:val="nl-NL"/>
              </w:rPr>
            </w:pPr>
            <w:r>
              <w:rPr>
                <w:lang w:val="nl-NL"/>
              </w:rPr>
              <w:t>Telefoonnummer</w:t>
            </w:r>
          </w:p>
        </w:tc>
        <w:sdt>
          <w:sdtPr>
            <w:rPr>
              <w:lang w:val="nl-NL"/>
            </w:rPr>
            <w:id w:val="-26104720"/>
            <w:placeholder>
              <w:docPart w:val="1E7C10EDF6E04587A6357A9F2BB884DD"/>
            </w:placeholder>
            <w:showingPlcHdr/>
          </w:sdtPr>
          <w:sdtContent>
            <w:tc>
              <w:tcPr>
                <w:tcW w:w="6373" w:type="dxa"/>
              </w:tcPr>
              <w:p w14:paraId="0F728930" w14:textId="5751CAD1" w:rsidR="0051028F" w:rsidRDefault="00F93317" w:rsidP="00207066">
                <w:pPr>
                  <w:rPr>
                    <w:lang w:val="nl-NL"/>
                  </w:rPr>
                </w:pPr>
                <w:r w:rsidRPr="00857A5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51028F" w14:paraId="0A102959" w14:textId="77777777" w:rsidTr="00207066">
        <w:tc>
          <w:tcPr>
            <w:tcW w:w="2689" w:type="dxa"/>
          </w:tcPr>
          <w:p w14:paraId="15B740CE" w14:textId="1F8BE874" w:rsidR="0051028F" w:rsidRDefault="00F93317" w:rsidP="00207066">
            <w:pPr>
              <w:jc w:val="right"/>
              <w:rPr>
                <w:lang w:val="nl-NL"/>
              </w:rPr>
            </w:pPr>
            <w:r>
              <w:rPr>
                <w:lang w:val="nl-NL"/>
              </w:rPr>
              <w:t>Mailadres</w:t>
            </w:r>
          </w:p>
        </w:tc>
        <w:sdt>
          <w:sdtPr>
            <w:rPr>
              <w:lang w:val="nl-NL"/>
            </w:rPr>
            <w:id w:val="-231997225"/>
            <w:placeholder>
              <w:docPart w:val="41B3E2C4853E446C89E78C2E7DA8D27B"/>
            </w:placeholder>
            <w:showingPlcHdr/>
          </w:sdtPr>
          <w:sdtContent>
            <w:tc>
              <w:tcPr>
                <w:tcW w:w="6373" w:type="dxa"/>
              </w:tcPr>
              <w:p w14:paraId="323DDB3B" w14:textId="46907600" w:rsidR="0051028F" w:rsidRDefault="00F93317" w:rsidP="00207066">
                <w:pPr>
                  <w:rPr>
                    <w:lang w:val="nl-NL"/>
                  </w:rPr>
                </w:pPr>
                <w:r w:rsidRPr="00857A5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09CE8935" w14:textId="5605C95F" w:rsidR="00D04085" w:rsidRDefault="00207066" w:rsidP="00207066">
      <w:pPr>
        <w:pStyle w:val="Kop1"/>
        <w:rPr>
          <w:lang w:val="nl-NL"/>
        </w:rPr>
      </w:pPr>
      <w:r>
        <w:rPr>
          <w:lang w:val="nl-NL"/>
        </w:rPr>
        <w:t>Projectgegevens</w:t>
      </w:r>
    </w:p>
    <w:p w14:paraId="00192E51" w14:textId="77777777" w:rsidR="00207066" w:rsidRDefault="00207066" w:rsidP="00207066">
      <w:pPr>
        <w:rPr>
          <w:lang w:val="nl-NL"/>
        </w:rPr>
      </w:pPr>
    </w:p>
    <w:p w14:paraId="1F4BFFEF" w14:textId="77777777" w:rsidR="00207066" w:rsidRPr="00207066" w:rsidRDefault="00207066" w:rsidP="00207066">
      <w:pPr>
        <w:rPr>
          <w:lang w:val="nl-NL"/>
        </w:rPr>
      </w:pPr>
    </w:p>
    <w:p w14:paraId="0FF85FCE" w14:textId="77777777" w:rsidR="00207066" w:rsidRDefault="00207066" w:rsidP="005C4B53">
      <w:pPr>
        <w:rPr>
          <w:lang w:val="nl-NL"/>
        </w:rPr>
      </w:pPr>
    </w:p>
    <w:p w14:paraId="399C1CCC" w14:textId="77777777" w:rsidR="00207066" w:rsidRDefault="00207066" w:rsidP="005C4B53">
      <w:pPr>
        <w:rPr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89"/>
        <w:gridCol w:w="6373"/>
      </w:tblGrid>
      <w:tr w:rsidR="006870D6" w14:paraId="08E8A65B" w14:textId="77777777" w:rsidTr="006870D6">
        <w:tc>
          <w:tcPr>
            <w:tcW w:w="9062" w:type="dxa"/>
            <w:gridSpan w:val="2"/>
            <w:shd w:val="clear" w:color="auto" w:fill="2D5A2A"/>
          </w:tcPr>
          <w:p w14:paraId="7389CF75" w14:textId="55CB9B02" w:rsidR="006870D6" w:rsidRDefault="006870D6" w:rsidP="005C4B53">
            <w:pPr>
              <w:rPr>
                <w:lang w:val="nl-NL"/>
              </w:rPr>
            </w:pPr>
            <w:r w:rsidRPr="006870D6">
              <w:rPr>
                <w:color w:val="FFFFFF" w:themeColor="background1"/>
                <w:sz w:val="28"/>
                <w:szCs w:val="28"/>
                <w:lang w:val="nl-NL"/>
              </w:rPr>
              <w:t>Project periode</w:t>
            </w:r>
          </w:p>
        </w:tc>
      </w:tr>
      <w:tr w:rsidR="006870D6" w14:paraId="3824D821" w14:textId="77777777" w:rsidTr="006870D6">
        <w:tc>
          <w:tcPr>
            <w:tcW w:w="2689" w:type="dxa"/>
          </w:tcPr>
          <w:p w14:paraId="6042A56F" w14:textId="18E612DC" w:rsidR="006870D6" w:rsidRDefault="006870D6" w:rsidP="006870D6">
            <w:pPr>
              <w:jc w:val="right"/>
              <w:rPr>
                <w:lang w:val="nl-NL"/>
              </w:rPr>
            </w:pPr>
            <w:r>
              <w:rPr>
                <w:lang w:val="nl-NL"/>
              </w:rPr>
              <w:t>Startdatum</w:t>
            </w:r>
          </w:p>
        </w:tc>
        <w:sdt>
          <w:sdtPr>
            <w:rPr>
              <w:lang w:val="nl-NL"/>
            </w:rPr>
            <w:id w:val="-1314790629"/>
            <w:placeholder>
              <w:docPart w:val="024A8EA4E46A4DCCB3D6BFCF1F307113"/>
            </w:placeholder>
            <w:showingPlcHdr/>
            <w:date>
              <w:dateFormat w:val="d/MM/yyyy"/>
              <w:lid w:val="nl-BE"/>
              <w:storeMappedDataAs w:val="dateTime"/>
              <w:calendar w:val="gregorian"/>
            </w:date>
          </w:sdtPr>
          <w:sdtContent>
            <w:tc>
              <w:tcPr>
                <w:tcW w:w="6373" w:type="dxa"/>
              </w:tcPr>
              <w:p w14:paraId="77D16BE3" w14:textId="00796686" w:rsidR="006870D6" w:rsidRDefault="006870D6" w:rsidP="005C4B53">
                <w:pPr>
                  <w:rPr>
                    <w:lang w:val="nl-NL"/>
                  </w:rPr>
                </w:pPr>
                <w:r w:rsidRPr="00857A59">
                  <w:rPr>
                    <w:rStyle w:val="Tekstvantijdelijkeaanduiding"/>
                  </w:rPr>
                  <w:t>Klik of tik om een datum in te voeren.</w:t>
                </w:r>
              </w:p>
            </w:tc>
          </w:sdtContent>
        </w:sdt>
      </w:tr>
      <w:tr w:rsidR="006870D6" w14:paraId="5D12709A" w14:textId="77777777" w:rsidTr="006870D6">
        <w:tc>
          <w:tcPr>
            <w:tcW w:w="2689" w:type="dxa"/>
          </w:tcPr>
          <w:p w14:paraId="78843CC8" w14:textId="081ABBFE" w:rsidR="006870D6" w:rsidRDefault="006870D6" w:rsidP="006870D6">
            <w:pPr>
              <w:jc w:val="right"/>
              <w:rPr>
                <w:lang w:val="nl-NL"/>
              </w:rPr>
            </w:pPr>
            <w:r>
              <w:rPr>
                <w:lang w:val="nl-NL"/>
              </w:rPr>
              <w:t>Einddatum</w:t>
            </w:r>
          </w:p>
        </w:tc>
        <w:sdt>
          <w:sdtPr>
            <w:rPr>
              <w:lang w:val="nl-NL"/>
            </w:rPr>
            <w:id w:val="1792777697"/>
            <w:placeholder>
              <w:docPart w:val="1CB2FAA0E0824E859C8A955B1F086D90"/>
            </w:placeholder>
            <w:showingPlcHdr/>
            <w:date>
              <w:dateFormat w:val="d/MM/yyyy"/>
              <w:lid w:val="nl-BE"/>
              <w:storeMappedDataAs w:val="dateTime"/>
              <w:calendar w:val="gregorian"/>
            </w:date>
          </w:sdtPr>
          <w:sdtContent>
            <w:tc>
              <w:tcPr>
                <w:tcW w:w="6373" w:type="dxa"/>
              </w:tcPr>
              <w:p w14:paraId="041CB9D9" w14:textId="181BB243" w:rsidR="006870D6" w:rsidRDefault="006870D6" w:rsidP="005C4B53">
                <w:pPr>
                  <w:rPr>
                    <w:lang w:val="nl-NL"/>
                  </w:rPr>
                </w:pPr>
                <w:r w:rsidRPr="00857A59">
                  <w:rPr>
                    <w:rStyle w:val="Tekstvantijdelijkeaanduiding"/>
                  </w:rPr>
                  <w:t>Klik of tik om een datum in te voeren.</w:t>
                </w:r>
              </w:p>
            </w:tc>
          </w:sdtContent>
        </w:sdt>
      </w:tr>
      <w:tr w:rsidR="006870D6" w14:paraId="5BF6AB06" w14:textId="77777777" w:rsidTr="006870D6">
        <w:tc>
          <w:tcPr>
            <w:tcW w:w="2689" w:type="dxa"/>
          </w:tcPr>
          <w:p w14:paraId="6A29DF10" w14:textId="65F2C6B3" w:rsidR="006870D6" w:rsidRDefault="006870D6" w:rsidP="006870D6">
            <w:pPr>
              <w:jc w:val="right"/>
              <w:rPr>
                <w:lang w:val="nl-NL"/>
              </w:rPr>
            </w:pPr>
            <w:r>
              <w:rPr>
                <w:lang w:val="nl-NL"/>
              </w:rPr>
              <w:t>Datum controle bezoek</w:t>
            </w:r>
          </w:p>
        </w:tc>
        <w:sdt>
          <w:sdtPr>
            <w:rPr>
              <w:lang w:val="nl-NL"/>
            </w:rPr>
            <w:id w:val="-997726718"/>
            <w:placeholder>
              <w:docPart w:val="D7D05ED47E9744D1ABDA4DBFC66EA392"/>
            </w:placeholder>
            <w:showingPlcHdr/>
            <w:date>
              <w:dateFormat w:val="d/MM/yyyy"/>
              <w:lid w:val="nl-BE"/>
              <w:storeMappedDataAs w:val="dateTime"/>
              <w:calendar w:val="gregorian"/>
            </w:date>
          </w:sdtPr>
          <w:sdtContent>
            <w:tc>
              <w:tcPr>
                <w:tcW w:w="6373" w:type="dxa"/>
              </w:tcPr>
              <w:p w14:paraId="635F596E" w14:textId="20AEA8EB" w:rsidR="006870D6" w:rsidRDefault="006870D6" w:rsidP="005C4B53">
                <w:pPr>
                  <w:rPr>
                    <w:lang w:val="nl-NL"/>
                  </w:rPr>
                </w:pPr>
                <w:r w:rsidRPr="00857A59">
                  <w:rPr>
                    <w:rStyle w:val="Tekstvantijdelijkeaanduiding"/>
                  </w:rPr>
                  <w:t>Klik of tik om een datum in te voeren.</w:t>
                </w:r>
              </w:p>
            </w:tc>
          </w:sdtContent>
        </w:sdt>
      </w:tr>
    </w:tbl>
    <w:p w14:paraId="128BB05C" w14:textId="77777777" w:rsidR="00080E9C" w:rsidRDefault="00080E9C" w:rsidP="005C4B53">
      <w:pPr>
        <w:rPr>
          <w:lang w:val="nl-NL"/>
        </w:rPr>
      </w:pPr>
    </w:p>
    <w:p w14:paraId="0C11B7FC" w14:textId="77777777" w:rsidR="00000A80" w:rsidRDefault="00000A80" w:rsidP="005C4B53">
      <w:pPr>
        <w:rPr>
          <w:lang w:val="nl-NL"/>
        </w:rPr>
        <w:sectPr w:rsidR="00000A8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8291A51" w14:textId="53588948" w:rsidR="00080E9C" w:rsidRDefault="00000A80" w:rsidP="0075675A">
      <w:pPr>
        <w:pStyle w:val="Kop1"/>
        <w:rPr>
          <w:lang w:val="nl-NL"/>
        </w:rPr>
      </w:pPr>
      <w:r>
        <w:rPr>
          <w:lang w:val="nl-NL"/>
        </w:rPr>
        <w:lastRenderedPageBreak/>
        <w:t>Context</w:t>
      </w:r>
    </w:p>
    <w:p w14:paraId="7AAF2447" w14:textId="4C8B9F7A" w:rsidR="00000A80" w:rsidRDefault="00FA2C7A" w:rsidP="005C4B53">
      <w:pPr>
        <w:rPr>
          <w:lang w:val="nl-NL"/>
        </w:rPr>
      </w:pPr>
      <w:r>
        <w:rPr>
          <w:lang w:val="nl-NL"/>
        </w:rPr>
        <w:t>Welke categorie sluit het beste aan bij de hoofddoelstelling van jouw project?</w:t>
      </w:r>
    </w:p>
    <w:p w14:paraId="64CFD7C9" w14:textId="77B4F254" w:rsidR="00FA2C7A" w:rsidRDefault="00FA2C7A" w:rsidP="005C4B53">
      <w:pPr>
        <w:rPr>
          <w:i/>
          <w:iCs/>
          <w:lang w:val="nl-NL"/>
        </w:rPr>
      </w:pPr>
      <w:r w:rsidRPr="0075675A">
        <w:rPr>
          <w:i/>
          <w:iCs/>
          <w:lang w:val="nl-NL"/>
        </w:rPr>
        <w:t>Opgelet, alle projecten dienen</w:t>
      </w:r>
      <w:r w:rsidR="0075675A" w:rsidRPr="0075675A">
        <w:rPr>
          <w:i/>
          <w:iCs/>
          <w:lang w:val="nl-NL"/>
        </w:rPr>
        <w:t xml:space="preserve"> bij te dragen aan de branding van Natura 2000.</w:t>
      </w:r>
    </w:p>
    <w:p w14:paraId="38D4FB48" w14:textId="77777777" w:rsidR="00424B99" w:rsidRDefault="00424B99" w:rsidP="005C4B53">
      <w:pPr>
        <w:rPr>
          <w:i/>
          <w:iCs/>
          <w:lang w:val="nl-NL"/>
        </w:rPr>
      </w:pPr>
    </w:p>
    <w:p w14:paraId="5FC797EF" w14:textId="21629CD4" w:rsidR="0075675A" w:rsidRDefault="0075675A" w:rsidP="005C4B53">
      <w:pPr>
        <w:rPr>
          <w:lang w:val="nl-NL"/>
        </w:rPr>
      </w:pPr>
      <w:sdt>
        <w:sdtPr>
          <w:rPr>
            <w:lang w:val="nl-NL"/>
          </w:rPr>
          <w:id w:val="-18672823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958F8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>
        <w:rPr>
          <w:lang w:val="nl-NL"/>
        </w:rPr>
        <w:t xml:space="preserve"> Educatie</w:t>
      </w:r>
    </w:p>
    <w:p w14:paraId="769D7C3B" w14:textId="59EA359F" w:rsidR="00A958F8" w:rsidRDefault="00A958F8" w:rsidP="005C4B53">
      <w:pPr>
        <w:rPr>
          <w:lang w:val="nl-NL"/>
        </w:rPr>
      </w:pPr>
      <w:sdt>
        <w:sdtPr>
          <w:rPr>
            <w:lang w:val="nl-NL"/>
          </w:rPr>
          <w:id w:val="3054425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>
        <w:rPr>
          <w:lang w:val="nl-NL"/>
        </w:rPr>
        <w:t xml:space="preserve"> Sociaal project</w:t>
      </w:r>
    </w:p>
    <w:p w14:paraId="5167A3BD" w14:textId="54341CB9" w:rsidR="00A958F8" w:rsidRDefault="00A958F8" w:rsidP="005C4B53">
      <w:pPr>
        <w:rPr>
          <w:lang w:val="nl-NL"/>
        </w:rPr>
      </w:pPr>
      <w:sdt>
        <w:sdtPr>
          <w:rPr>
            <w:lang w:val="nl-NL"/>
          </w:rPr>
          <w:id w:val="20102475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>
        <w:rPr>
          <w:lang w:val="nl-NL"/>
        </w:rPr>
        <w:t xml:space="preserve"> Samenwerking tussen belanghebbenden, organisaties, regio’s of internationale samenwerking</w:t>
      </w:r>
    </w:p>
    <w:p w14:paraId="79E32DA1" w14:textId="05870C86" w:rsidR="00A958F8" w:rsidRDefault="00A958F8" w:rsidP="005C4B53">
      <w:pPr>
        <w:rPr>
          <w:lang w:val="nl-NL"/>
        </w:rPr>
      </w:pPr>
      <w:sdt>
        <w:sdtPr>
          <w:rPr>
            <w:lang w:val="nl-NL"/>
          </w:rPr>
          <w:id w:val="-18060727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>
        <w:rPr>
          <w:lang w:val="nl-NL"/>
        </w:rPr>
        <w:t xml:space="preserve"> Ontwikkeling van een tool</w:t>
      </w:r>
    </w:p>
    <w:p w14:paraId="51FD4ACC" w14:textId="4C420E23" w:rsidR="00A958F8" w:rsidRDefault="00A958F8" w:rsidP="005C4B53">
      <w:pPr>
        <w:rPr>
          <w:lang w:val="nl-NL"/>
        </w:rPr>
      </w:pPr>
      <w:sdt>
        <w:sdtPr>
          <w:rPr>
            <w:lang w:val="nl-NL"/>
          </w:rPr>
          <w:id w:val="-5228685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>
        <w:rPr>
          <w:lang w:val="nl-NL"/>
        </w:rPr>
        <w:t xml:space="preserve"> Ontwikkeling van een </w:t>
      </w:r>
      <w:r w:rsidR="00074C67">
        <w:rPr>
          <w:lang w:val="nl-NL"/>
        </w:rPr>
        <w:t>product of dienst</w:t>
      </w:r>
    </w:p>
    <w:p w14:paraId="36EACA16" w14:textId="3214E37D" w:rsidR="00074C67" w:rsidRDefault="00074C67" w:rsidP="005C4B53">
      <w:pPr>
        <w:rPr>
          <w:lang w:val="nl-NL"/>
        </w:rPr>
      </w:pPr>
      <w:sdt>
        <w:sdtPr>
          <w:rPr>
            <w:lang w:val="nl-NL"/>
          </w:rPr>
          <w:id w:val="-17009351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>
        <w:rPr>
          <w:lang w:val="nl-NL"/>
        </w:rPr>
        <w:t xml:space="preserve"> Andere, namelijk: </w:t>
      </w:r>
      <w:sdt>
        <w:sdtPr>
          <w:rPr>
            <w:lang w:val="nl-NL"/>
          </w:rPr>
          <w:id w:val="1132751050"/>
          <w:placeholder>
            <w:docPart w:val="DefaultPlaceholder_-1854013440"/>
          </w:placeholder>
          <w:showingPlcHdr/>
        </w:sdtPr>
        <w:sdtContent>
          <w:r w:rsidRPr="00857A59">
            <w:rPr>
              <w:rStyle w:val="Tekstvantijdelijkeaanduiding"/>
            </w:rPr>
            <w:t>Klik of tik om tekst in te voeren.</w:t>
          </w:r>
        </w:sdtContent>
      </w:sdt>
    </w:p>
    <w:p w14:paraId="3D8E88BF" w14:textId="77777777" w:rsidR="00074C67" w:rsidRDefault="00074C67" w:rsidP="005C4B53">
      <w:pPr>
        <w:rPr>
          <w:lang w:val="nl-NL"/>
        </w:rPr>
      </w:pPr>
    </w:p>
    <w:p w14:paraId="26F4B0B0" w14:textId="53A43000" w:rsidR="00074C67" w:rsidRDefault="008B7FB7" w:rsidP="005C4B53">
      <w:pPr>
        <w:rPr>
          <w:lang w:val="nl-NL"/>
        </w:rPr>
      </w:pPr>
      <w:r>
        <w:rPr>
          <w:lang w:val="nl-NL"/>
        </w:rPr>
        <w:t>Omschrijf hieronder de doelstelling van jouw project</w:t>
      </w:r>
      <w:r w:rsidR="003B7E93">
        <w:rPr>
          <w:lang w:val="nl-NL"/>
        </w:rPr>
        <w:t>.</w:t>
      </w:r>
    </w:p>
    <w:sdt>
      <w:sdtPr>
        <w:rPr>
          <w:lang w:val="nl-NL"/>
        </w:rPr>
        <w:id w:val="1964848946"/>
        <w:placeholder>
          <w:docPart w:val="DefaultPlaceholder_-1854013440"/>
        </w:placeholder>
        <w:showingPlcHdr/>
      </w:sdtPr>
      <w:sdtContent>
        <w:p w14:paraId="0E7DDFB5" w14:textId="04D255F1" w:rsidR="003B7E93" w:rsidRDefault="00424B99" w:rsidP="005C4B53">
          <w:pPr>
            <w:rPr>
              <w:lang w:val="nl-NL"/>
            </w:rPr>
          </w:pPr>
          <w:r w:rsidRPr="00857A59">
            <w:rPr>
              <w:rStyle w:val="Tekstvantijdelijkeaanduiding"/>
            </w:rPr>
            <w:t>Klik of tik om tekst in te voeren.</w:t>
          </w:r>
        </w:p>
      </w:sdtContent>
    </w:sdt>
    <w:p w14:paraId="17ED8204" w14:textId="77777777" w:rsidR="00424B99" w:rsidRPr="00424B99" w:rsidRDefault="00424B99" w:rsidP="00424B99">
      <w:pPr>
        <w:rPr>
          <w:lang w:val="nl-NL"/>
        </w:rPr>
      </w:pPr>
    </w:p>
    <w:p w14:paraId="0B5D0C22" w14:textId="77777777" w:rsidR="00424B99" w:rsidRDefault="00424B99" w:rsidP="00424B99">
      <w:pPr>
        <w:rPr>
          <w:lang w:val="nl-NL"/>
        </w:rPr>
      </w:pPr>
    </w:p>
    <w:p w14:paraId="27117D4B" w14:textId="77777777" w:rsidR="00424B99" w:rsidRDefault="00424B99" w:rsidP="00424B99">
      <w:pPr>
        <w:rPr>
          <w:lang w:val="nl-NL"/>
        </w:rPr>
      </w:pPr>
    </w:p>
    <w:p w14:paraId="0AAEB953" w14:textId="77777777" w:rsidR="00424B99" w:rsidRDefault="00424B99" w:rsidP="00424B99">
      <w:pPr>
        <w:rPr>
          <w:lang w:val="nl-NL"/>
        </w:rPr>
        <w:sectPr w:rsidR="00424B9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B6D49A2" w14:textId="3153FF8F" w:rsidR="00424B99" w:rsidRDefault="00424B99" w:rsidP="00424B99">
      <w:pPr>
        <w:pStyle w:val="Kop1"/>
        <w:rPr>
          <w:lang w:val="nl-NL"/>
        </w:rPr>
      </w:pPr>
      <w:r>
        <w:rPr>
          <w:lang w:val="nl-NL"/>
        </w:rPr>
        <w:lastRenderedPageBreak/>
        <w:t>Project aanpak</w:t>
      </w:r>
    </w:p>
    <w:p w14:paraId="5DE90E4F" w14:textId="1A3DC6B5" w:rsidR="00222F56" w:rsidRDefault="00222F56" w:rsidP="00222F56">
      <w:pPr>
        <w:rPr>
          <w:lang w:val="nl-NL"/>
        </w:rPr>
      </w:pPr>
      <w:r>
        <w:rPr>
          <w:lang w:val="nl-NL"/>
        </w:rPr>
        <w:t>Omschrijf kort de beginsituatie en de noodzaak van jouw project.</w:t>
      </w:r>
    </w:p>
    <w:sdt>
      <w:sdtPr>
        <w:rPr>
          <w:lang w:val="nl-NL"/>
        </w:rPr>
        <w:id w:val="1499233269"/>
        <w:placeholder>
          <w:docPart w:val="DefaultPlaceholder_-1854013440"/>
        </w:placeholder>
        <w:showingPlcHdr/>
      </w:sdtPr>
      <w:sdtContent>
        <w:p w14:paraId="51264AC3" w14:textId="435B5C8D" w:rsidR="00222F56" w:rsidRDefault="00222F56" w:rsidP="00222F56">
          <w:pPr>
            <w:rPr>
              <w:lang w:val="nl-NL"/>
            </w:rPr>
          </w:pPr>
          <w:r w:rsidRPr="00857A59">
            <w:rPr>
              <w:rStyle w:val="Tekstvantijdelijkeaanduiding"/>
            </w:rPr>
            <w:t>Klik of tik om tekst in te voeren.</w:t>
          </w:r>
        </w:p>
      </w:sdtContent>
    </w:sdt>
    <w:p w14:paraId="437CC1CF" w14:textId="77777777" w:rsidR="00222F56" w:rsidRDefault="00222F56" w:rsidP="00222F56">
      <w:pPr>
        <w:rPr>
          <w:lang w:val="nl-NL"/>
        </w:rPr>
      </w:pPr>
    </w:p>
    <w:p w14:paraId="128908D1" w14:textId="15E6BE38" w:rsidR="00222F56" w:rsidRDefault="00560348" w:rsidP="00222F56">
      <w:pPr>
        <w:tabs>
          <w:tab w:val="left" w:pos="1060"/>
        </w:tabs>
        <w:rPr>
          <w:lang w:val="nl-NL"/>
        </w:rPr>
      </w:pPr>
      <w:r>
        <w:rPr>
          <w:lang w:val="nl-NL"/>
        </w:rPr>
        <w:t>Omschrijf de chronologisch uitgevoerde acties en deelacties van jouw project</w:t>
      </w:r>
      <w:r w:rsidR="005E1006">
        <w:rPr>
          <w:lang w:val="nl-NL"/>
        </w:rPr>
        <w:t>. Gelieve deze duidelijk te nummeren. In jouw kostenoverzicht verwijs je tevens naar elke deelactie door middel van deze nummering.</w:t>
      </w:r>
    </w:p>
    <w:sdt>
      <w:sdtPr>
        <w:rPr>
          <w:lang w:val="nl-NL"/>
        </w:rPr>
        <w:id w:val="85966637"/>
        <w:placeholder>
          <w:docPart w:val="DefaultPlaceholder_-1854013440"/>
        </w:placeholder>
      </w:sdtPr>
      <w:sdtContent>
        <w:p w14:paraId="4969A3B8" w14:textId="77777777" w:rsidR="00D20E9B" w:rsidRDefault="00D20E9B" w:rsidP="00222F56">
          <w:pPr>
            <w:tabs>
              <w:tab w:val="left" w:pos="1060"/>
            </w:tabs>
            <w:rPr>
              <w:lang w:val="nl-NL"/>
            </w:rPr>
          </w:pPr>
          <w:r>
            <w:rPr>
              <w:lang w:val="nl-NL"/>
            </w:rPr>
            <w:t>1.</w:t>
          </w:r>
        </w:p>
        <w:p w14:paraId="60915FE4" w14:textId="5BE64A34" w:rsidR="005E1006" w:rsidRDefault="00D20E9B" w:rsidP="00222F56">
          <w:pPr>
            <w:tabs>
              <w:tab w:val="left" w:pos="1060"/>
            </w:tabs>
            <w:rPr>
              <w:lang w:val="nl-NL"/>
            </w:rPr>
          </w:pPr>
          <w:r>
            <w:rPr>
              <w:lang w:val="nl-NL"/>
            </w:rPr>
            <w:t>1.1</w:t>
          </w:r>
        </w:p>
      </w:sdtContent>
    </w:sdt>
    <w:p w14:paraId="15F3457B" w14:textId="77777777" w:rsidR="00EB7AD3" w:rsidRDefault="00EB7AD3" w:rsidP="00222F56">
      <w:pPr>
        <w:tabs>
          <w:tab w:val="left" w:pos="1060"/>
        </w:tabs>
        <w:rPr>
          <w:lang w:val="nl-NL"/>
        </w:rPr>
      </w:pPr>
    </w:p>
    <w:p w14:paraId="72DB1EEB" w14:textId="77777777" w:rsidR="00A419D9" w:rsidRDefault="00A419D9" w:rsidP="00A419D9">
      <w:pPr>
        <w:rPr>
          <w:lang w:val="nl-NL"/>
        </w:rPr>
      </w:pPr>
    </w:p>
    <w:p w14:paraId="03C9381B" w14:textId="08F95918" w:rsidR="00A419D9" w:rsidRDefault="00A419D9" w:rsidP="00A419D9">
      <w:pPr>
        <w:rPr>
          <w:lang w:val="nl-NL"/>
        </w:rPr>
      </w:pPr>
      <w:r>
        <w:rPr>
          <w:lang w:val="nl-NL"/>
        </w:rPr>
        <w:t xml:space="preserve">Beschrijf in welke mate </w:t>
      </w:r>
      <w:r w:rsidR="000928A3">
        <w:rPr>
          <w:lang w:val="nl-NL"/>
        </w:rPr>
        <w:t>je de vooropgestelde doelstellingen van jouw project hebt bereikt. Verduidelijk zoveel mogelijk met concrete resultaten en voorbeelden.</w:t>
      </w:r>
    </w:p>
    <w:sdt>
      <w:sdtPr>
        <w:rPr>
          <w:lang w:val="nl-NL"/>
        </w:rPr>
        <w:id w:val="1611316317"/>
        <w:placeholder>
          <w:docPart w:val="DefaultPlaceholder_-1854013440"/>
        </w:placeholder>
      </w:sdtPr>
      <w:sdtContent>
        <w:p w14:paraId="78515962" w14:textId="77777777" w:rsidR="00AE2EB5" w:rsidRDefault="000928A3" w:rsidP="00A419D9">
          <w:pPr>
            <w:rPr>
              <w:lang w:val="nl-NL"/>
            </w:rPr>
          </w:pPr>
          <w:r>
            <w:rPr>
              <w:lang w:val="nl-NL"/>
            </w:rPr>
            <w:t>Bijvoorbeeld:</w:t>
          </w:r>
          <w:r w:rsidR="00AE2EB5">
            <w:rPr>
              <w:lang w:val="nl-NL"/>
            </w:rPr>
            <w:t xml:space="preserve"> De vooropgestelde doelstelling X werd uitgevoerd door middel van de concrete actie Y (1.A.), waarbij het resultaat Z is.</w:t>
          </w:r>
        </w:p>
        <w:p w14:paraId="66255CED" w14:textId="6DEB560E" w:rsidR="000928A3" w:rsidRDefault="000928A3" w:rsidP="00A419D9">
          <w:pPr>
            <w:rPr>
              <w:lang w:val="nl-NL"/>
            </w:rPr>
          </w:pPr>
        </w:p>
      </w:sdtContent>
    </w:sdt>
    <w:p w14:paraId="0AC3F575" w14:textId="77777777" w:rsidR="00AE2EB5" w:rsidRDefault="00AE2EB5" w:rsidP="00A419D9">
      <w:pPr>
        <w:rPr>
          <w:lang w:val="nl-NL"/>
        </w:rPr>
      </w:pPr>
    </w:p>
    <w:p w14:paraId="5F5E1BD1" w14:textId="223985CE" w:rsidR="00AE2EB5" w:rsidRDefault="00886B2E" w:rsidP="00A419D9">
      <w:pPr>
        <w:rPr>
          <w:lang w:val="nl-NL"/>
        </w:rPr>
      </w:pPr>
      <w:r>
        <w:rPr>
          <w:lang w:val="nl-NL"/>
        </w:rPr>
        <w:t>Hoe heeft jouw project bijgedragen aan de branding van Natura 2000?</w:t>
      </w:r>
    </w:p>
    <w:sdt>
      <w:sdtPr>
        <w:rPr>
          <w:lang w:val="nl-NL"/>
        </w:rPr>
        <w:id w:val="310994400"/>
        <w:placeholder>
          <w:docPart w:val="DefaultPlaceholder_-1854013440"/>
        </w:placeholder>
        <w:showingPlcHdr/>
      </w:sdtPr>
      <w:sdtContent>
        <w:p w14:paraId="157D3F2F" w14:textId="62B2A5BC" w:rsidR="00D76E21" w:rsidRDefault="00886B2E" w:rsidP="00886B2E">
          <w:pPr>
            <w:rPr>
              <w:lang w:val="nl-NL"/>
            </w:rPr>
            <w:sectPr w:rsidR="00D76E21">
              <w:pgSz w:w="11906" w:h="16838"/>
              <w:pgMar w:top="1417" w:right="1417" w:bottom="1417" w:left="1417" w:header="708" w:footer="708" w:gutter="0"/>
              <w:cols w:space="708"/>
              <w:docGrid w:linePitch="360"/>
            </w:sectPr>
          </w:pPr>
          <w:r w:rsidRPr="00857A59">
            <w:rPr>
              <w:rStyle w:val="Tekstvantijdelijkeaanduiding"/>
            </w:rPr>
            <w:t>Klik of tik om tekst in te voeren.</w:t>
          </w:r>
        </w:p>
      </w:sdtContent>
    </w:sdt>
    <w:p w14:paraId="0E8F7784" w14:textId="07E5B73B" w:rsidR="00886B2E" w:rsidRDefault="00886B2E" w:rsidP="00886B2E">
      <w:pPr>
        <w:pStyle w:val="Kop1"/>
        <w:rPr>
          <w:lang w:val="nl-NL"/>
        </w:rPr>
      </w:pPr>
      <w:r>
        <w:rPr>
          <w:lang w:val="nl-NL"/>
        </w:rPr>
        <w:lastRenderedPageBreak/>
        <w:t>Innoverend en inspirerend</w:t>
      </w:r>
    </w:p>
    <w:p w14:paraId="7824C241" w14:textId="4EC332E7" w:rsidR="00886B2E" w:rsidRDefault="00886B2E" w:rsidP="00886B2E">
      <w:pPr>
        <w:rPr>
          <w:lang w:val="nl-NL"/>
        </w:rPr>
      </w:pPr>
      <w:r>
        <w:rPr>
          <w:lang w:val="nl-NL"/>
        </w:rPr>
        <w:t>Mikte je met jouw project op innovatie? Indien ja, hebt u dit gerealiseerd tijdens het project en op welke manier?</w:t>
      </w:r>
    </w:p>
    <w:sdt>
      <w:sdtPr>
        <w:rPr>
          <w:lang w:val="nl-NL"/>
        </w:rPr>
        <w:id w:val="635605622"/>
        <w:placeholder>
          <w:docPart w:val="DefaultPlaceholder_-1854013440"/>
        </w:placeholder>
        <w:showingPlcHdr/>
      </w:sdtPr>
      <w:sdtContent>
        <w:p w14:paraId="4BA839D5" w14:textId="0FA2A326" w:rsidR="00886B2E" w:rsidRDefault="00886B2E" w:rsidP="00886B2E">
          <w:pPr>
            <w:rPr>
              <w:lang w:val="nl-NL"/>
            </w:rPr>
          </w:pPr>
          <w:r w:rsidRPr="00857A59">
            <w:rPr>
              <w:rStyle w:val="Tekstvantijdelijkeaanduiding"/>
            </w:rPr>
            <w:t>Klik of tik om tekst in te voeren.</w:t>
          </w:r>
        </w:p>
      </w:sdtContent>
    </w:sdt>
    <w:p w14:paraId="23B311F9" w14:textId="77777777" w:rsidR="00886B2E" w:rsidRPr="00886B2E" w:rsidRDefault="00886B2E" w:rsidP="00886B2E">
      <w:pPr>
        <w:rPr>
          <w:lang w:val="nl-NL"/>
        </w:rPr>
      </w:pPr>
    </w:p>
    <w:p w14:paraId="57C15B25" w14:textId="77777777" w:rsidR="00886B2E" w:rsidRDefault="00886B2E" w:rsidP="00886B2E">
      <w:pPr>
        <w:rPr>
          <w:lang w:val="nl-NL"/>
        </w:rPr>
      </w:pPr>
    </w:p>
    <w:p w14:paraId="03CCCE4F" w14:textId="77777777" w:rsidR="001368E1" w:rsidRDefault="00886B2E" w:rsidP="00886B2E">
      <w:pPr>
        <w:rPr>
          <w:lang w:val="nl-NL"/>
        </w:rPr>
      </w:pPr>
      <w:r>
        <w:rPr>
          <w:lang w:val="nl-NL"/>
        </w:rPr>
        <w:t>Hoe is jouw project een voorbeeld voor anderen</w:t>
      </w:r>
      <w:r w:rsidR="0095385D">
        <w:rPr>
          <w:lang w:val="nl-NL"/>
        </w:rPr>
        <w:t xml:space="preserve"> (methodieken, producten, samenwerkingsverbanden, …)? Kunnen anderen de resultaten van het project gebruiken als inspiratie? Indien ja, op welke manier? </w:t>
      </w:r>
    </w:p>
    <w:sdt>
      <w:sdtPr>
        <w:rPr>
          <w:lang w:val="nl-NL"/>
        </w:rPr>
        <w:id w:val="349296516"/>
        <w:placeholder>
          <w:docPart w:val="DefaultPlaceholder_-1854013440"/>
        </w:placeholder>
        <w:showingPlcHdr/>
      </w:sdtPr>
      <w:sdtContent>
        <w:p w14:paraId="782CBDBA" w14:textId="1E66BB8E" w:rsidR="001368E1" w:rsidRDefault="001368E1" w:rsidP="00886B2E">
          <w:pPr>
            <w:rPr>
              <w:lang w:val="nl-NL"/>
            </w:rPr>
          </w:pPr>
          <w:r w:rsidRPr="00857A59">
            <w:rPr>
              <w:rStyle w:val="Tekstvantijdelijkeaanduiding"/>
            </w:rPr>
            <w:t>Klik of tik om tekst in te voeren.</w:t>
          </w:r>
        </w:p>
      </w:sdtContent>
    </w:sdt>
    <w:p w14:paraId="6C2F0F0F" w14:textId="77777777" w:rsidR="001368E1" w:rsidRDefault="001368E1" w:rsidP="00886B2E">
      <w:pPr>
        <w:rPr>
          <w:lang w:val="nl-NL"/>
        </w:rPr>
      </w:pPr>
    </w:p>
    <w:p w14:paraId="37D4FF0E" w14:textId="3136C16D" w:rsidR="00886B2E" w:rsidRDefault="0095385D" w:rsidP="00886B2E">
      <w:pPr>
        <w:rPr>
          <w:lang w:val="nl-NL"/>
        </w:rPr>
      </w:pPr>
      <w:r>
        <w:rPr>
          <w:lang w:val="nl-NL"/>
        </w:rPr>
        <w:t>Waar kunnen</w:t>
      </w:r>
      <w:r w:rsidR="001368E1">
        <w:rPr>
          <w:lang w:val="nl-NL"/>
        </w:rPr>
        <w:t xml:space="preserve"> geïnteresseerden informatie bekomen en/of materiaal ontlenen?</w:t>
      </w:r>
    </w:p>
    <w:sdt>
      <w:sdtPr>
        <w:rPr>
          <w:lang w:val="nl-NL"/>
        </w:rPr>
        <w:id w:val="1952426626"/>
        <w:placeholder>
          <w:docPart w:val="DefaultPlaceholder_-1854013440"/>
        </w:placeholder>
        <w:showingPlcHdr/>
      </w:sdtPr>
      <w:sdtContent>
        <w:p w14:paraId="5A17EBC1" w14:textId="491A0BD9" w:rsidR="001368E1" w:rsidRDefault="001368E1" w:rsidP="001368E1">
          <w:pPr>
            <w:rPr>
              <w:lang w:val="nl-NL"/>
            </w:rPr>
          </w:pPr>
          <w:r w:rsidRPr="00857A59">
            <w:rPr>
              <w:rStyle w:val="Tekstvantijdelijkeaanduiding"/>
            </w:rPr>
            <w:t>Klik of tik om tekst in te voeren.</w:t>
          </w:r>
        </w:p>
      </w:sdtContent>
    </w:sdt>
    <w:p w14:paraId="4268FF8C" w14:textId="77777777" w:rsidR="001368E1" w:rsidRPr="001368E1" w:rsidRDefault="001368E1" w:rsidP="001368E1">
      <w:pPr>
        <w:rPr>
          <w:lang w:val="nl-NL"/>
        </w:rPr>
      </w:pPr>
    </w:p>
    <w:p w14:paraId="039C584C" w14:textId="77777777" w:rsidR="00D76E21" w:rsidRDefault="00D76E21" w:rsidP="001368E1">
      <w:pPr>
        <w:rPr>
          <w:lang w:val="nl-NL"/>
        </w:rPr>
        <w:sectPr w:rsidR="00D76E2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EFE7BE6" w14:textId="55E115BE" w:rsidR="001368E1" w:rsidRDefault="001368E1" w:rsidP="00D76E21">
      <w:pPr>
        <w:pStyle w:val="Kop1"/>
        <w:rPr>
          <w:lang w:val="nl-NL"/>
        </w:rPr>
      </w:pPr>
      <w:r>
        <w:rPr>
          <w:lang w:val="nl-NL"/>
        </w:rPr>
        <w:lastRenderedPageBreak/>
        <w:t>Duurzaamheid en repliceerbaarheid</w:t>
      </w:r>
    </w:p>
    <w:p w14:paraId="60CDD480" w14:textId="564D0EA9" w:rsidR="001368E1" w:rsidRDefault="001368E1" w:rsidP="001368E1">
      <w:pPr>
        <w:rPr>
          <w:lang w:val="nl-NL"/>
        </w:rPr>
      </w:pPr>
      <w:r>
        <w:rPr>
          <w:lang w:val="nl-NL"/>
        </w:rPr>
        <w:t xml:space="preserve">Is jouw project duurzaam? Indien ja, hoe garandeer je </w:t>
      </w:r>
      <w:r w:rsidR="00D76E21">
        <w:rPr>
          <w:lang w:val="nl-NL"/>
        </w:rPr>
        <w:t>voortbestaan en/of verder gebruik van jouw projectresultaten de komende 5 jaar?</w:t>
      </w:r>
    </w:p>
    <w:sdt>
      <w:sdtPr>
        <w:rPr>
          <w:lang w:val="nl-NL"/>
        </w:rPr>
        <w:id w:val="1873957505"/>
        <w:placeholder>
          <w:docPart w:val="DefaultPlaceholder_-1854013440"/>
        </w:placeholder>
        <w:showingPlcHdr/>
      </w:sdtPr>
      <w:sdtContent>
        <w:p w14:paraId="3D9462A5" w14:textId="324B8014" w:rsidR="00D76E21" w:rsidRDefault="00D76E21" w:rsidP="001368E1">
          <w:pPr>
            <w:rPr>
              <w:lang w:val="nl-NL"/>
            </w:rPr>
          </w:pPr>
          <w:r w:rsidRPr="00857A59">
            <w:rPr>
              <w:rStyle w:val="Tekstvantijdelijkeaanduiding"/>
            </w:rPr>
            <w:t>Klik of tik om tekst in te voeren.</w:t>
          </w:r>
        </w:p>
      </w:sdtContent>
    </w:sdt>
    <w:p w14:paraId="26E298C7" w14:textId="77777777" w:rsidR="00D76E21" w:rsidRPr="00D76E21" w:rsidRDefault="00D76E21" w:rsidP="00D76E21">
      <w:pPr>
        <w:rPr>
          <w:lang w:val="nl-NL"/>
        </w:rPr>
      </w:pPr>
    </w:p>
    <w:p w14:paraId="0461F5E5" w14:textId="77777777" w:rsidR="00D76E21" w:rsidRDefault="00D76E21" w:rsidP="00D76E21">
      <w:pPr>
        <w:rPr>
          <w:lang w:val="nl-NL"/>
        </w:rPr>
      </w:pPr>
    </w:p>
    <w:p w14:paraId="46A7CD0D" w14:textId="77777777" w:rsidR="00D76E21" w:rsidRDefault="00D76E21" w:rsidP="00D76E21">
      <w:pPr>
        <w:rPr>
          <w:lang w:val="nl-NL"/>
        </w:rPr>
        <w:sectPr w:rsidR="00D76E2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5E1E8AC" w14:textId="37FCECC8" w:rsidR="00D76E21" w:rsidRDefault="00D76E21" w:rsidP="00DC06A6">
      <w:pPr>
        <w:pStyle w:val="Kop1"/>
        <w:rPr>
          <w:lang w:val="nl-NL"/>
        </w:rPr>
      </w:pPr>
      <w:r>
        <w:rPr>
          <w:lang w:val="nl-NL"/>
        </w:rPr>
        <w:lastRenderedPageBreak/>
        <w:t>Draag</w:t>
      </w:r>
      <w:r w:rsidR="00AE3004">
        <w:rPr>
          <w:lang w:val="nl-NL"/>
        </w:rPr>
        <w:t>vlakverbreding en communicatie</w:t>
      </w:r>
    </w:p>
    <w:p w14:paraId="15F0EF3D" w14:textId="00CCAA2D" w:rsidR="00AE3004" w:rsidRDefault="00AE3004" w:rsidP="00D76E21">
      <w:pPr>
        <w:rPr>
          <w:lang w:val="nl-NL"/>
        </w:rPr>
      </w:pPr>
      <w:r>
        <w:rPr>
          <w:lang w:val="nl-NL"/>
        </w:rPr>
        <w:t>Wat heb je ondernomen qua communicatie? Geef alle concrete acties en voeg in bijlage persartikels, foto’s en audiovisuele materialen toe</w:t>
      </w:r>
      <w:r w:rsidR="00DC06A6">
        <w:rPr>
          <w:lang w:val="nl-NL"/>
        </w:rPr>
        <w:t>. Denk er aan dat minimaal 1 persactie moet plaatsgevonden hebben.</w:t>
      </w:r>
    </w:p>
    <w:sdt>
      <w:sdtPr>
        <w:rPr>
          <w:lang w:val="nl-NL"/>
        </w:rPr>
        <w:id w:val="1322543506"/>
        <w:placeholder>
          <w:docPart w:val="DefaultPlaceholder_-1854013440"/>
        </w:placeholder>
        <w:showingPlcHdr/>
      </w:sdtPr>
      <w:sdtContent>
        <w:p w14:paraId="621F4F61" w14:textId="2620A295" w:rsidR="00DC06A6" w:rsidRDefault="00DC06A6" w:rsidP="00D76E21">
          <w:pPr>
            <w:rPr>
              <w:lang w:val="nl-NL"/>
            </w:rPr>
          </w:pPr>
          <w:r w:rsidRPr="00857A59">
            <w:rPr>
              <w:rStyle w:val="Tekstvantijdelijkeaanduiding"/>
            </w:rPr>
            <w:t>Klik of tik om tekst in te voeren.</w:t>
          </w:r>
        </w:p>
      </w:sdtContent>
    </w:sdt>
    <w:p w14:paraId="30C64561" w14:textId="77777777" w:rsidR="00DC06A6" w:rsidRPr="00DC06A6" w:rsidRDefault="00DC06A6" w:rsidP="00DC06A6">
      <w:pPr>
        <w:rPr>
          <w:lang w:val="nl-NL"/>
        </w:rPr>
      </w:pPr>
    </w:p>
    <w:p w14:paraId="284A035E" w14:textId="77777777" w:rsidR="00DC06A6" w:rsidRDefault="00DC06A6" w:rsidP="00DC06A6">
      <w:pPr>
        <w:rPr>
          <w:lang w:val="nl-NL"/>
        </w:rPr>
      </w:pPr>
    </w:p>
    <w:p w14:paraId="7436A732" w14:textId="68F011B7" w:rsidR="00DC06A6" w:rsidRDefault="00DC06A6" w:rsidP="00DC06A6">
      <w:pPr>
        <w:rPr>
          <w:lang w:val="nl-NL"/>
        </w:rPr>
      </w:pPr>
      <w:r>
        <w:rPr>
          <w:lang w:val="nl-NL"/>
        </w:rPr>
        <w:t>Heeft jouw project het draagvlak voor Natura 2000 vergroot? Indien ja, op welke manier?</w:t>
      </w:r>
    </w:p>
    <w:sdt>
      <w:sdtPr>
        <w:rPr>
          <w:lang w:val="nl-NL"/>
        </w:rPr>
        <w:id w:val="-609439315"/>
        <w:placeholder>
          <w:docPart w:val="DefaultPlaceholder_-1854013440"/>
        </w:placeholder>
        <w:showingPlcHdr/>
      </w:sdtPr>
      <w:sdtContent>
        <w:p w14:paraId="43EF398A" w14:textId="4A06B5FC" w:rsidR="00DC06A6" w:rsidRDefault="00DC06A6" w:rsidP="00DC06A6">
          <w:pPr>
            <w:rPr>
              <w:lang w:val="nl-NL"/>
            </w:rPr>
          </w:pPr>
          <w:r w:rsidRPr="00857A59">
            <w:rPr>
              <w:rStyle w:val="Tekstvantijdelijkeaanduiding"/>
            </w:rPr>
            <w:t>Klik of tik om tekst in te voeren.</w:t>
          </w:r>
        </w:p>
      </w:sdtContent>
    </w:sdt>
    <w:p w14:paraId="1FD6D4F0" w14:textId="77777777" w:rsidR="00DC06A6" w:rsidRPr="00DC06A6" w:rsidRDefault="00DC06A6" w:rsidP="00DC06A6">
      <w:pPr>
        <w:rPr>
          <w:lang w:val="nl-NL"/>
        </w:rPr>
      </w:pPr>
    </w:p>
    <w:p w14:paraId="7DF82221" w14:textId="77777777" w:rsidR="00DC06A6" w:rsidRPr="00DC06A6" w:rsidRDefault="00DC06A6" w:rsidP="00DC06A6">
      <w:pPr>
        <w:rPr>
          <w:lang w:val="nl-NL"/>
        </w:rPr>
      </w:pPr>
    </w:p>
    <w:p w14:paraId="11664611" w14:textId="77777777" w:rsidR="00DC06A6" w:rsidRDefault="00DC06A6" w:rsidP="00DC06A6">
      <w:pPr>
        <w:rPr>
          <w:lang w:val="nl-NL"/>
        </w:rPr>
      </w:pPr>
    </w:p>
    <w:p w14:paraId="1B7729A4" w14:textId="55A13D71" w:rsidR="00DC06A6" w:rsidRDefault="00DC06A6" w:rsidP="00DC06A6">
      <w:pPr>
        <w:rPr>
          <w:lang w:val="nl-NL"/>
        </w:rPr>
      </w:pPr>
      <w:r>
        <w:rPr>
          <w:lang w:val="nl-NL"/>
        </w:rPr>
        <w:t xml:space="preserve">Hebt u tijdens het project samengewerkt met andere actoren en/of sectoren. Indien ja, met welke en </w:t>
      </w:r>
      <w:r w:rsidR="00F4583A">
        <w:rPr>
          <w:lang w:val="nl-NL"/>
        </w:rPr>
        <w:t>hoe is deze samenwerking verlopen? Welke voordelen had dit voor het project?</w:t>
      </w:r>
    </w:p>
    <w:sdt>
      <w:sdtPr>
        <w:rPr>
          <w:lang w:val="nl-NL"/>
        </w:rPr>
        <w:id w:val="-870923982"/>
        <w:placeholder>
          <w:docPart w:val="DefaultPlaceholder_-1854013440"/>
        </w:placeholder>
        <w:showingPlcHdr/>
      </w:sdtPr>
      <w:sdtContent>
        <w:p w14:paraId="280DB81E" w14:textId="074D1610" w:rsidR="00F4583A" w:rsidRDefault="00F4583A" w:rsidP="00DC06A6">
          <w:pPr>
            <w:rPr>
              <w:lang w:val="nl-NL"/>
            </w:rPr>
          </w:pPr>
          <w:r w:rsidRPr="00857A59">
            <w:rPr>
              <w:rStyle w:val="Tekstvantijdelijkeaanduiding"/>
            </w:rPr>
            <w:t>Klik of tik om tekst in te voeren.</w:t>
          </w:r>
        </w:p>
      </w:sdtContent>
    </w:sdt>
    <w:p w14:paraId="3A7BD5A9" w14:textId="77777777" w:rsidR="00F4583A" w:rsidRDefault="00F4583A" w:rsidP="00F4583A">
      <w:pPr>
        <w:rPr>
          <w:lang w:val="nl-NL"/>
        </w:rPr>
      </w:pPr>
    </w:p>
    <w:p w14:paraId="3BA45074" w14:textId="77777777" w:rsidR="00F4583A" w:rsidRDefault="00F4583A" w:rsidP="00F4583A">
      <w:pPr>
        <w:rPr>
          <w:lang w:val="nl-NL"/>
        </w:rPr>
        <w:sectPr w:rsidR="00F4583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545A3A8" w14:textId="399CD24A" w:rsidR="00F4583A" w:rsidRDefault="00F4583A" w:rsidP="00EA03F3">
      <w:pPr>
        <w:pStyle w:val="Kop1"/>
        <w:rPr>
          <w:lang w:val="nl-NL"/>
        </w:rPr>
      </w:pPr>
      <w:r>
        <w:rPr>
          <w:lang w:val="nl-NL"/>
        </w:rPr>
        <w:lastRenderedPageBreak/>
        <w:t>Financieel</w:t>
      </w:r>
    </w:p>
    <w:p w14:paraId="31C81B54" w14:textId="2505D30F" w:rsidR="00F4583A" w:rsidRDefault="00EA03F3" w:rsidP="00F4583A">
      <w:pPr>
        <w:rPr>
          <w:lang w:val="nl-NL"/>
        </w:rPr>
      </w:pPr>
      <w:r>
        <w:rPr>
          <w:lang w:val="nl-NL"/>
        </w:rPr>
        <w:t>Wat is de balansrekening van jouw project?</w:t>
      </w:r>
      <w:r w:rsidR="00804EB4">
        <w:rPr>
          <w:lang w:val="nl-NL"/>
        </w:rPr>
        <w:t xml:space="preserve"> </w:t>
      </w:r>
      <w:r w:rsidR="00CD115F">
        <w:rPr>
          <w:lang w:val="nl-NL"/>
        </w:rPr>
        <w:t>(Bedrag te subisdiëren)</w:t>
      </w:r>
    </w:p>
    <w:p w14:paraId="371D51BF" w14:textId="77777777" w:rsidR="00EA03F3" w:rsidRDefault="00EA03F3" w:rsidP="00F4583A">
      <w:pPr>
        <w:rPr>
          <w:lang w:val="nl-NL"/>
        </w:rPr>
      </w:pPr>
    </w:p>
    <w:sdt>
      <w:sdtPr>
        <w:rPr>
          <w:lang w:val="nl-NL"/>
        </w:rPr>
        <w:id w:val="-438291781"/>
        <w:placeholder>
          <w:docPart w:val="DefaultPlaceholder_-1854013440"/>
        </w:placeholder>
        <w:showingPlcHdr/>
      </w:sdtPr>
      <w:sdtContent>
        <w:p w14:paraId="033B06A9" w14:textId="418F7315" w:rsidR="00EA03F3" w:rsidRDefault="00EA03F3" w:rsidP="00F4583A">
          <w:pPr>
            <w:rPr>
              <w:lang w:val="nl-NL"/>
            </w:rPr>
          </w:pPr>
          <w:r w:rsidRPr="00857A59">
            <w:rPr>
              <w:rStyle w:val="Tekstvantijdelijkeaanduiding"/>
            </w:rPr>
            <w:t>Klik of tik om tekst in te voeren.</w:t>
          </w:r>
        </w:p>
      </w:sdtContent>
    </w:sdt>
    <w:p w14:paraId="15B282F0" w14:textId="77777777" w:rsidR="00D058BD" w:rsidRDefault="00D058BD" w:rsidP="00D058BD">
      <w:pPr>
        <w:rPr>
          <w:lang w:val="nl-NL"/>
        </w:rPr>
      </w:pPr>
    </w:p>
    <w:p w14:paraId="0637DF2D" w14:textId="470487F4" w:rsidR="00D058BD" w:rsidRDefault="00D058BD" w:rsidP="00D058BD">
      <w:pPr>
        <w:rPr>
          <w:lang w:val="nl-NL"/>
        </w:rPr>
      </w:pPr>
      <w:r>
        <w:rPr>
          <w:lang w:val="nl-NL"/>
        </w:rPr>
        <w:t>Het kostenoverzicht dien je in te vullen in de aangeleverde E</w:t>
      </w:r>
      <w:r w:rsidR="00B77F63">
        <w:rPr>
          <w:lang w:val="nl-NL"/>
        </w:rPr>
        <w:t xml:space="preserve">xcell tabel. Gelieve hierbij duidelijk de kosten en eventuele opbrengsten </w:t>
      </w:r>
      <w:r w:rsidR="00814883">
        <w:rPr>
          <w:lang w:val="nl-NL"/>
        </w:rPr>
        <w:t>of andere subsidies op te sommen, waarbij je ook telkens het nummer van de relevante actie en deelactie vermeld</w:t>
      </w:r>
      <w:r w:rsidR="00804EB4">
        <w:rPr>
          <w:lang w:val="nl-NL"/>
        </w:rPr>
        <w:t>. Uitgaven worden vermeld in de totaalprijs per factuur en indien van toepassing eenheidsprijs per specifieke maatregel.</w:t>
      </w:r>
    </w:p>
    <w:p w14:paraId="7705BB2D" w14:textId="77777777" w:rsidR="00CD115F" w:rsidRDefault="00CD115F" w:rsidP="00CD115F">
      <w:pPr>
        <w:rPr>
          <w:lang w:val="nl-NL"/>
        </w:rPr>
      </w:pPr>
    </w:p>
    <w:p w14:paraId="0FF76FAB" w14:textId="2C32EFCC" w:rsidR="00CD115F" w:rsidRDefault="00CD115F" w:rsidP="00CD115F">
      <w:pPr>
        <w:rPr>
          <w:lang w:val="nl-NL"/>
        </w:rPr>
      </w:pPr>
      <w:r>
        <w:rPr>
          <w:lang w:val="nl-NL"/>
        </w:rPr>
        <w:t>Gebruik je nog andere subsidies voor de realisatie van jouw project?</w:t>
      </w:r>
    </w:p>
    <w:p w14:paraId="07BD6AD2" w14:textId="02270321" w:rsidR="00CD115F" w:rsidRDefault="00CD115F" w:rsidP="00CD115F">
      <w:pPr>
        <w:rPr>
          <w:lang w:val="nl-NL"/>
        </w:rPr>
      </w:pPr>
      <w:sdt>
        <w:sdtPr>
          <w:rPr>
            <w:lang w:val="nl-NL"/>
          </w:rPr>
          <w:id w:val="18486697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>
        <w:rPr>
          <w:lang w:val="nl-NL"/>
        </w:rPr>
        <w:t xml:space="preserve">Ja, namelijk </w:t>
      </w:r>
      <w:sdt>
        <w:sdtPr>
          <w:rPr>
            <w:lang w:val="nl-NL"/>
          </w:rPr>
          <w:id w:val="474645079"/>
          <w:placeholder>
            <w:docPart w:val="DefaultPlaceholder_-1854013440"/>
          </w:placeholder>
          <w:showingPlcHdr/>
        </w:sdtPr>
        <w:sdtContent>
          <w:r w:rsidRPr="00857A59">
            <w:rPr>
              <w:rStyle w:val="Tekstvantijdelijkeaanduiding"/>
            </w:rPr>
            <w:t>Klik of tik om tekst in te voeren.</w:t>
          </w:r>
        </w:sdtContent>
      </w:sdt>
    </w:p>
    <w:p w14:paraId="4BF49ADA" w14:textId="4BAEF36D" w:rsidR="00CD115F" w:rsidRDefault="00CD115F" w:rsidP="00CD115F">
      <w:pPr>
        <w:rPr>
          <w:lang w:val="nl-NL"/>
        </w:rPr>
      </w:pPr>
      <w:sdt>
        <w:sdtPr>
          <w:rPr>
            <w:lang w:val="nl-NL"/>
          </w:rPr>
          <w:id w:val="11846400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>
        <w:rPr>
          <w:lang w:val="nl-NL"/>
        </w:rPr>
        <w:t>Neen</w:t>
      </w:r>
    </w:p>
    <w:p w14:paraId="2F555741" w14:textId="77777777" w:rsidR="00CD115F" w:rsidRDefault="00CD115F" w:rsidP="00CD115F">
      <w:pPr>
        <w:rPr>
          <w:lang w:val="nl-NL"/>
        </w:rPr>
      </w:pPr>
    </w:p>
    <w:p w14:paraId="5E083FB2" w14:textId="368CDDDA" w:rsidR="00CD115F" w:rsidRDefault="00CD115F" w:rsidP="00CD115F">
      <w:pPr>
        <w:rPr>
          <w:lang w:val="nl-NL"/>
        </w:rPr>
      </w:pPr>
      <w:r>
        <w:rPr>
          <w:lang w:val="nl-NL"/>
        </w:rPr>
        <w:t>Gebruik je nog andere EU subsidies voor de realisatie van jouw project?</w:t>
      </w:r>
    </w:p>
    <w:p w14:paraId="2FBB9FC2" w14:textId="27EC2153" w:rsidR="00CD115F" w:rsidRDefault="00CD115F" w:rsidP="00CD115F">
      <w:pPr>
        <w:rPr>
          <w:i/>
          <w:iCs/>
          <w:sz w:val="22"/>
          <w:szCs w:val="22"/>
          <w:lang w:val="nl-NL"/>
        </w:rPr>
      </w:pPr>
      <w:r w:rsidRPr="00764E7C">
        <w:rPr>
          <w:i/>
          <w:iCs/>
          <w:sz w:val="22"/>
          <w:szCs w:val="22"/>
          <w:lang w:val="nl-NL"/>
        </w:rPr>
        <w:t xml:space="preserve">Opgelet, cumulatie </w:t>
      </w:r>
      <w:r w:rsidR="00764E7C" w:rsidRPr="00764E7C">
        <w:rPr>
          <w:i/>
          <w:iCs/>
          <w:sz w:val="22"/>
          <w:szCs w:val="22"/>
          <w:lang w:val="nl-NL"/>
        </w:rPr>
        <w:t>met ander EU fondsen is niet toegestaan. Zie reglement van deze projectoproep.</w:t>
      </w:r>
    </w:p>
    <w:p w14:paraId="76FF5B3C" w14:textId="77777777" w:rsidR="00764E7C" w:rsidRPr="00764E7C" w:rsidRDefault="00764E7C" w:rsidP="00CD115F">
      <w:pPr>
        <w:rPr>
          <w:i/>
          <w:iCs/>
          <w:sz w:val="22"/>
          <w:szCs w:val="22"/>
          <w:lang w:val="nl-NL"/>
        </w:rPr>
      </w:pPr>
    </w:p>
    <w:p w14:paraId="0B999A37" w14:textId="77777777" w:rsidR="00CD115F" w:rsidRDefault="00CD115F" w:rsidP="00CD115F">
      <w:pPr>
        <w:rPr>
          <w:lang w:val="nl-NL"/>
        </w:rPr>
      </w:pPr>
      <w:sdt>
        <w:sdtPr>
          <w:rPr>
            <w:lang w:val="nl-NL"/>
          </w:rPr>
          <w:id w:val="19578204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>
        <w:rPr>
          <w:lang w:val="nl-NL"/>
        </w:rPr>
        <w:t xml:space="preserve">Ja, namelijk </w:t>
      </w:r>
      <w:sdt>
        <w:sdtPr>
          <w:rPr>
            <w:lang w:val="nl-NL"/>
          </w:rPr>
          <w:id w:val="1158343657"/>
          <w:placeholder>
            <w:docPart w:val="0065C7FEEC7F48D0A793E09C7A2A9D9B"/>
          </w:placeholder>
          <w:showingPlcHdr/>
        </w:sdtPr>
        <w:sdtContent>
          <w:r w:rsidRPr="00857A59">
            <w:rPr>
              <w:rStyle w:val="Tekstvantijdelijkeaanduiding"/>
            </w:rPr>
            <w:t>Klik of tik om tekst in te voeren.</w:t>
          </w:r>
        </w:sdtContent>
      </w:sdt>
    </w:p>
    <w:p w14:paraId="1EBDE21C" w14:textId="77777777" w:rsidR="00CD115F" w:rsidRDefault="00CD115F" w:rsidP="00CD115F">
      <w:pPr>
        <w:rPr>
          <w:lang w:val="nl-NL"/>
        </w:rPr>
      </w:pPr>
      <w:sdt>
        <w:sdtPr>
          <w:rPr>
            <w:lang w:val="nl-NL"/>
          </w:rPr>
          <w:id w:val="-14616365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>
        <w:rPr>
          <w:lang w:val="nl-NL"/>
        </w:rPr>
        <w:t>Neen</w:t>
      </w:r>
    </w:p>
    <w:p w14:paraId="716034BA" w14:textId="77777777" w:rsidR="00CD115F" w:rsidRDefault="00CD115F" w:rsidP="00CD115F">
      <w:pPr>
        <w:rPr>
          <w:lang w:val="nl-NL"/>
        </w:rPr>
      </w:pPr>
    </w:p>
    <w:p w14:paraId="35A623CB" w14:textId="0DEF071B" w:rsidR="00764E7C" w:rsidRDefault="00A92723" w:rsidP="00CD115F">
      <w:pPr>
        <w:rPr>
          <w:lang w:val="nl-NL"/>
        </w:rPr>
      </w:pPr>
      <w:sdt>
        <w:sdtPr>
          <w:rPr>
            <w:lang w:val="nl-NL"/>
          </w:rPr>
          <w:id w:val="-7374773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764E7C">
        <w:rPr>
          <w:lang w:val="nl-NL"/>
        </w:rPr>
        <w:t>De aanvrager verklaart op eer dat het gecumuleerde aangevraagde bedrag</w:t>
      </w:r>
      <w:r>
        <w:rPr>
          <w:lang w:val="nl-NL"/>
        </w:rPr>
        <w:t xml:space="preserve"> der subsidies en toelagen niet de 100% van de kostprijs der werken overschrijdt.</w:t>
      </w:r>
    </w:p>
    <w:p w14:paraId="10EE06B5" w14:textId="77777777" w:rsidR="00A92723" w:rsidRDefault="00A92723" w:rsidP="00CD115F">
      <w:pPr>
        <w:rPr>
          <w:lang w:val="nl-NL"/>
        </w:rPr>
      </w:pPr>
    </w:p>
    <w:p w14:paraId="640A2541" w14:textId="77777777" w:rsidR="00A92723" w:rsidRDefault="00A92723" w:rsidP="00CD115F">
      <w:pPr>
        <w:rPr>
          <w:lang w:val="nl-NL"/>
        </w:rPr>
      </w:pPr>
    </w:p>
    <w:p w14:paraId="750FED41" w14:textId="679EFC75" w:rsidR="00A92723" w:rsidRDefault="00A92723" w:rsidP="00CD115F">
      <w:pPr>
        <w:rPr>
          <w:lang w:val="nl-NL"/>
        </w:rPr>
      </w:pPr>
      <w:r>
        <w:rPr>
          <w:lang w:val="nl-NL"/>
        </w:rPr>
        <w:t>Datum en handtekening van de projectverantwoordelijke (digitale handtekening is toegestaan)</w:t>
      </w:r>
    </w:p>
    <w:sdt>
      <w:sdtPr>
        <w:rPr>
          <w:lang w:val="nl-NL"/>
        </w:rPr>
        <w:id w:val="327790161"/>
        <w:placeholder>
          <w:docPart w:val="DefaultPlaceholder_-1854013440"/>
        </w:placeholder>
        <w:showingPlcHdr/>
      </w:sdtPr>
      <w:sdtContent>
        <w:p w14:paraId="3C7D5EDE" w14:textId="59CE5E25" w:rsidR="00A92723" w:rsidRPr="00CD115F" w:rsidRDefault="00A92723" w:rsidP="00CD115F">
          <w:pPr>
            <w:rPr>
              <w:lang w:val="nl-NL"/>
            </w:rPr>
          </w:pPr>
          <w:r w:rsidRPr="00857A59">
            <w:rPr>
              <w:rStyle w:val="Tekstvantijdelijkeaanduiding"/>
            </w:rPr>
            <w:t>Klik of tik om tekst in te voeren.</w:t>
          </w:r>
        </w:p>
      </w:sdtContent>
    </w:sdt>
    <w:sectPr w:rsidR="00A92723" w:rsidRPr="00CD11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B9F729" w14:textId="77777777" w:rsidR="00470A10" w:rsidRDefault="00470A10" w:rsidP="00506B29">
      <w:r>
        <w:separator/>
      </w:r>
    </w:p>
  </w:endnote>
  <w:endnote w:type="continuationSeparator" w:id="0">
    <w:p w14:paraId="39B44EE7" w14:textId="77777777" w:rsidR="00470A10" w:rsidRDefault="00470A10" w:rsidP="00506B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8FF07C6-4ADE-4E3B-92DE-94B0FA9F5D0C}"/>
    <w:embedBold r:id="rId2" w:fontKey="{F5C5DCC5-F514-40D1-951D-C239E5A84DA6}"/>
    <w:embedItalic r:id="rId3" w:fontKey="{2DFDDBD6-AF0C-4C82-BEF8-C2B9605369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60250B85-E740-44B1-9EBB-6C83CEF8263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D5D1033-0CBB-4A5C-82B5-924B774EF1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1784054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B593965" w14:textId="7877FB5D" w:rsidR="00BA5F8D" w:rsidRDefault="00BA5F8D">
            <w:pPr>
              <w:pStyle w:val="Voettekst"/>
              <w:jc w:val="right"/>
            </w:pPr>
            <w:r>
              <w:rPr>
                <w:lang w:val="nl-NL"/>
              </w:rPr>
              <w:t xml:space="preserve">Pagina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lang w:val="nl-NL"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rPr>
                <w:lang w:val="nl-NL"/>
              </w:rPr>
              <w:t xml:space="preserve"> van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lang w:val="nl-NL"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1FC56586" w14:textId="77777777" w:rsidR="00506B29" w:rsidRDefault="00506B2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94E12C" w14:textId="77777777" w:rsidR="00470A10" w:rsidRDefault="00470A10" w:rsidP="00506B29">
      <w:r>
        <w:separator/>
      </w:r>
    </w:p>
  </w:footnote>
  <w:footnote w:type="continuationSeparator" w:id="0">
    <w:p w14:paraId="621BD354" w14:textId="77777777" w:rsidR="00470A10" w:rsidRDefault="00470A10" w:rsidP="00506B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91D63" w14:textId="77777777" w:rsidR="00506B29" w:rsidRDefault="00000000">
    <w:pPr>
      <w:pStyle w:val="Koptekst"/>
    </w:pPr>
    <w:r>
      <w:rPr>
        <w:noProof/>
      </w:rPr>
      <w:pict w14:anchorId="57FCE9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516888" o:spid="_x0000_s1027" type="#_x0000_t75" alt="" style="position:absolute;margin-left:0;margin-top:0;width:595pt;height:84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ord voorpagina grij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4AF96" w14:textId="3A0B5E8D" w:rsidR="00B640E6" w:rsidRDefault="00C933F3">
    <w:pPr>
      <w:pStyle w:val="Koptekst"/>
    </w:pPr>
    <w:r>
      <w:rPr>
        <w:noProof/>
      </w:rPr>
      <w:drawing>
        <wp:anchor distT="0" distB="0" distL="114300" distR="114300" simplePos="0" relativeHeight="251668480" behindDoc="0" locked="0" layoutInCell="1" allowOverlap="1" wp14:anchorId="74FF31E0" wp14:editId="402548A8">
          <wp:simplePos x="0" y="0"/>
          <wp:positionH relativeFrom="column">
            <wp:posOffset>5905596</wp:posOffset>
          </wp:positionH>
          <wp:positionV relativeFrom="paragraph">
            <wp:posOffset>-251796</wp:posOffset>
          </wp:positionV>
          <wp:extent cx="508635" cy="544018"/>
          <wp:effectExtent l="0" t="0" r="5715" b="889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508635" cy="54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40E6">
      <w:t>Eindrapport Pilootproject LIFE Belgium for Biodiversity</w:t>
    </w:r>
  </w:p>
  <w:p w14:paraId="32FB4276" w14:textId="64DAD432" w:rsidR="00506B29" w:rsidRDefault="00000000">
    <w:pPr>
      <w:pStyle w:val="Koptekst"/>
    </w:pPr>
    <w:r>
      <w:rPr>
        <w:noProof/>
      </w:rPr>
      <w:pict w14:anchorId="1C8B0F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516889" o:spid="_x0000_s1026" type="#_x0000_t75" alt="" style="position:absolute;margin-left:0;margin-top:0;width:595pt;height:84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Word voorpagina grij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EE037" w14:textId="77777777" w:rsidR="00506B29" w:rsidRDefault="00000000">
    <w:pPr>
      <w:pStyle w:val="Koptekst"/>
    </w:pPr>
    <w:r>
      <w:rPr>
        <w:noProof/>
      </w:rPr>
      <w:pict w14:anchorId="1DE1C0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516887" o:spid="_x0000_s1025" type="#_x0000_t75" alt="" style="position:absolute;margin-left:0;margin-top:0;width:595pt;height:84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ord voorpagina grij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1F5"/>
    <w:rsid w:val="00000A80"/>
    <w:rsid w:val="000448BE"/>
    <w:rsid w:val="00074C67"/>
    <w:rsid w:val="00080E9C"/>
    <w:rsid w:val="000928A3"/>
    <w:rsid w:val="00104CA2"/>
    <w:rsid w:val="001368E1"/>
    <w:rsid w:val="00207066"/>
    <w:rsid w:val="00222F56"/>
    <w:rsid w:val="00295D4D"/>
    <w:rsid w:val="002E6CB2"/>
    <w:rsid w:val="003B7E93"/>
    <w:rsid w:val="00424B99"/>
    <w:rsid w:val="00470A10"/>
    <w:rsid w:val="00506B29"/>
    <w:rsid w:val="0051028F"/>
    <w:rsid w:val="00534556"/>
    <w:rsid w:val="005357AD"/>
    <w:rsid w:val="00560348"/>
    <w:rsid w:val="005C4B53"/>
    <w:rsid w:val="005E1006"/>
    <w:rsid w:val="0068117D"/>
    <w:rsid w:val="006870D6"/>
    <w:rsid w:val="006F211E"/>
    <w:rsid w:val="0075675A"/>
    <w:rsid w:val="00764E7C"/>
    <w:rsid w:val="00804EB4"/>
    <w:rsid w:val="00814883"/>
    <w:rsid w:val="00886B2E"/>
    <w:rsid w:val="008B7FB7"/>
    <w:rsid w:val="009128F6"/>
    <w:rsid w:val="0095385D"/>
    <w:rsid w:val="009830E0"/>
    <w:rsid w:val="00A13748"/>
    <w:rsid w:val="00A419D9"/>
    <w:rsid w:val="00A92723"/>
    <w:rsid w:val="00A958F8"/>
    <w:rsid w:val="00AE2EB5"/>
    <w:rsid w:val="00AE3004"/>
    <w:rsid w:val="00B640E6"/>
    <w:rsid w:val="00B77F63"/>
    <w:rsid w:val="00BA5F8D"/>
    <w:rsid w:val="00BD37B6"/>
    <w:rsid w:val="00C31E33"/>
    <w:rsid w:val="00C86263"/>
    <w:rsid w:val="00C933F3"/>
    <w:rsid w:val="00CB3DB0"/>
    <w:rsid w:val="00CC21F5"/>
    <w:rsid w:val="00CD115F"/>
    <w:rsid w:val="00D04085"/>
    <w:rsid w:val="00D058BD"/>
    <w:rsid w:val="00D14D3D"/>
    <w:rsid w:val="00D20E9B"/>
    <w:rsid w:val="00D23F2E"/>
    <w:rsid w:val="00D76E21"/>
    <w:rsid w:val="00DC06A6"/>
    <w:rsid w:val="00EA03F3"/>
    <w:rsid w:val="00EB7AD3"/>
    <w:rsid w:val="00F4583A"/>
    <w:rsid w:val="00F84CDB"/>
    <w:rsid w:val="00F93317"/>
    <w:rsid w:val="00FA2C7A"/>
    <w:rsid w:val="00FB0551"/>
    <w:rsid w:val="00FD2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4DA6E8"/>
  <w15:chartTrackingRefBased/>
  <w15:docId w15:val="{CB0E46E7-4DE5-4887-9AC7-24CA0AC47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5C4B53"/>
    <w:pPr>
      <w:keepNext/>
      <w:keepLines/>
      <w:spacing w:before="240"/>
      <w:outlineLvl w:val="0"/>
    </w:pPr>
    <w:rPr>
      <w:rFonts w:eastAsiaTheme="majorEastAsia" w:cstheme="majorBidi"/>
      <w:b/>
      <w:color w:val="2D5A2A"/>
      <w:sz w:val="5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5C4B53"/>
    <w:pPr>
      <w:keepNext/>
      <w:keepLines/>
      <w:spacing w:before="40"/>
      <w:outlineLvl w:val="1"/>
    </w:pPr>
    <w:rPr>
      <w:rFonts w:eastAsiaTheme="majorEastAsia" w:cstheme="majorBidi"/>
      <w:color w:val="2D5A2A"/>
      <w:sz w:val="40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06B2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06B29"/>
  </w:style>
  <w:style w:type="paragraph" w:styleId="Voettekst">
    <w:name w:val="footer"/>
    <w:basedOn w:val="Standaard"/>
    <w:link w:val="VoettekstChar"/>
    <w:uiPriority w:val="99"/>
    <w:unhideWhenUsed/>
    <w:rsid w:val="00506B2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06B29"/>
  </w:style>
  <w:style w:type="character" w:customStyle="1" w:styleId="Kop1Char">
    <w:name w:val="Kop 1 Char"/>
    <w:basedOn w:val="Standaardalinea-lettertype"/>
    <w:link w:val="Kop1"/>
    <w:uiPriority w:val="9"/>
    <w:rsid w:val="005C4B53"/>
    <w:rPr>
      <w:rFonts w:eastAsiaTheme="majorEastAsia" w:cstheme="majorBidi"/>
      <w:b/>
      <w:color w:val="2D5A2A"/>
      <w:sz w:val="5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5C4B53"/>
    <w:rPr>
      <w:rFonts w:eastAsiaTheme="majorEastAsia" w:cstheme="majorBidi"/>
      <w:color w:val="2D5A2A"/>
      <w:sz w:val="40"/>
      <w:szCs w:val="26"/>
    </w:rPr>
  </w:style>
  <w:style w:type="character" w:styleId="Tekstvantijdelijkeaanduiding">
    <w:name w:val="Placeholder Text"/>
    <w:basedOn w:val="Standaardalinea-lettertype"/>
    <w:uiPriority w:val="99"/>
    <w:semiHidden/>
    <w:rsid w:val="00C31E33"/>
    <w:rPr>
      <w:color w:val="808080"/>
    </w:rPr>
  </w:style>
  <w:style w:type="table" w:styleId="Tabelraster">
    <w:name w:val="Table Grid"/>
    <w:basedOn w:val="Standaardtabel"/>
    <w:uiPriority w:val="39"/>
    <w:rsid w:val="005102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aerri\Documents\Aangepaste%20Office-sjablonen\rappo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4156526-EA21-4100-AFE3-0219AA692495}"/>
      </w:docPartPr>
      <w:docPartBody>
        <w:p w:rsidR="00000000" w:rsidRDefault="007B5BC9">
          <w:r w:rsidRPr="00857A5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990EAD8B661400CB9B9F3E84F49035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1C076F7-1325-4241-99B7-A7E62C926461}"/>
      </w:docPartPr>
      <w:docPartBody>
        <w:p w:rsidR="00000000" w:rsidRDefault="007B5BC9" w:rsidP="007B5BC9">
          <w:pPr>
            <w:pStyle w:val="E990EAD8B661400CB9B9F3E84F490354"/>
          </w:pPr>
          <w:r w:rsidRPr="00857A5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EA8AA5347CA4566954AA67598D3746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31B7B54-AB07-46AF-B112-9E4637800AF7}"/>
      </w:docPartPr>
      <w:docPartBody>
        <w:p w:rsidR="00000000" w:rsidRDefault="007B5BC9" w:rsidP="007B5BC9">
          <w:pPr>
            <w:pStyle w:val="3EA8AA5347CA4566954AA67598D3746A"/>
          </w:pPr>
          <w:r w:rsidRPr="00857A5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B60CAE2C01E4C13AFCCA164DF3A9C6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4572E4-6178-4CBD-A584-F5434D6EACA2}"/>
      </w:docPartPr>
      <w:docPartBody>
        <w:p w:rsidR="00000000" w:rsidRDefault="007B5BC9" w:rsidP="007B5BC9">
          <w:pPr>
            <w:pStyle w:val="1B60CAE2C01E4C13AFCCA164DF3A9C60"/>
          </w:pPr>
          <w:r w:rsidRPr="00857A5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1092422CCA14F69BACF0F11B85C297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2F28CE7-D40B-48C5-B43E-B9B00B55406A}"/>
      </w:docPartPr>
      <w:docPartBody>
        <w:p w:rsidR="00000000" w:rsidRDefault="007B5BC9" w:rsidP="007B5BC9">
          <w:pPr>
            <w:pStyle w:val="51092422CCA14F69BACF0F11B85C297A"/>
          </w:pPr>
          <w:r w:rsidRPr="00857A5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3DC7DCB560747E18DAF6DEF3118C9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8BAE8D6-0E81-4F3E-A319-F48228F9DD37}"/>
      </w:docPartPr>
      <w:docPartBody>
        <w:p w:rsidR="00000000" w:rsidRDefault="007B5BC9" w:rsidP="007B5BC9">
          <w:pPr>
            <w:pStyle w:val="C3DC7DCB560747E18DAF6DEF3118C97B"/>
          </w:pPr>
          <w:r w:rsidRPr="00857A5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60B765B6FF542A1A72B0BC910607C0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2ADE480-5CFC-4780-877A-C0721EB5E351}"/>
      </w:docPartPr>
      <w:docPartBody>
        <w:p w:rsidR="00000000" w:rsidRDefault="007B5BC9" w:rsidP="007B5BC9">
          <w:pPr>
            <w:pStyle w:val="760B765B6FF542A1A72B0BC910607C03"/>
          </w:pPr>
          <w:r w:rsidRPr="00857A59">
            <w:rPr>
              <w:rStyle w:val="Tekstvantijdelijkeaanduiding"/>
            </w:rPr>
            <w:t>Klik of tik om een datum in te voeren.</w:t>
          </w:r>
        </w:p>
      </w:docPartBody>
    </w:docPart>
    <w:docPart>
      <w:docPartPr>
        <w:name w:val="4BEB730288F443059238E2C8B4909E9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9793A40-69A6-4D1C-B5E4-77D660761FC6}"/>
      </w:docPartPr>
      <w:docPartBody>
        <w:p w:rsidR="00000000" w:rsidRDefault="007B5BC9" w:rsidP="007B5BC9">
          <w:pPr>
            <w:pStyle w:val="4BEB730288F443059238E2C8B4909E99"/>
          </w:pPr>
          <w:r w:rsidRPr="00857A5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ADF8115B96F49E8BB78B5C194C1022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B6FC06-FE8B-4E95-8D9C-C0AA3CE6F6EE}"/>
      </w:docPartPr>
      <w:docPartBody>
        <w:p w:rsidR="00000000" w:rsidRDefault="007B5BC9" w:rsidP="007B5BC9">
          <w:pPr>
            <w:pStyle w:val="FADF8115B96F49E8BB78B5C194C10221"/>
          </w:pPr>
          <w:r w:rsidRPr="00857A5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EFB1DA50FC94CE09B3B7F6B50B8A41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612A150-22B0-433C-9FE0-45BAB443C309}"/>
      </w:docPartPr>
      <w:docPartBody>
        <w:p w:rsidR="00000000" w:rsidRDefault="007B5BC9" w:rsidP="007B5BC9">
          <w:pPr>
            <w:pStyle w:val="3EFB1DA50FC94CE09B3B7F6B50B8A41F"/>
          </w:pPr>
          <w:r w:rsidRPr="00857A5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E7C10EDF6E04587A6357A9F2BB884D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E545488-2ED5-4E58-A3E1-443D013D657D}"/>
      </w:docPartPr>
      <w:docPartBody>
        <w:p w:rsidR="00000000" w:rsidRDefault="007B5BC9" w:rsidP="007B5BC9">
          <w:pPr>
            <w:pStyle w:val="1E7C10EDF6E04587A6357A9F2BB884DD"/>
          </w:pPr>
          <w:r w:rsidRPr="00857A5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1B3E2C4853E446C89E78C2E7DA8D2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BBB65BA-5BA3-4792-BBD1-2D7342601713}"/>
      </w:docPartPr>
      <w:docPartBody>
        <w:p w:rsidR="00000000" w:rsidRDefault="007B5BC9" w:rsidP="007B5BC9">
          <w:pPr>
            <w:pStyle w:val="41B3E2C4853E446C89E78C2E7DA8D27B"/>
          </w:pPr>
          <w:r w:rsidRPr="00857A5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24A8EA4E46A4DCCB3D6BFCF1F30711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A838416-7B70-4A9A-A60A-53A6E647C9F7}"/>
      </w:docPartPr>
      <w:docPartBody>
        <w:p w:rsidR="00000000" w:rsidRDefault="007B5BC9" w:rsidP="007B5BC9">
          <w:pPr>
            <w:pStyle w:val="024A8EA4E46A4DCCB3D6BFCF1F307113"/>
          </w:pPr>
          <w:r w:rsidRPr="00857A59">
            <w:rPr>
              <w:rStyle w:val="Tekstvantijdelijkeaanduiding"/>
            </w:rPr>
            <w:t>Klik of tik om een datum in te voeren.</w:t>
          </w:r>
        </w:p>
      </w:docPartBody>
    </w:docPart>
    <w:docPart>
      <w:docPartPr>
        <w:name w:val="1CB2FAA0E0824E859C8A955B1F086D9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34821DF-D589-465F-84AC-5C7589783A77}"/>
      </w:docPartPr>
      <w:docPartBody>
        <w:p w:rsidR="00000000" w:rsidRDefault="007B5BC9" w:rsidP="007B5BC9">
          <w:pPr>
            <w:pStyle w:val="1CB2FAA0E0824E859C8A955B1F086D90"/>
          </w:pPr>
          <w:r w:rsidRPr="00857A59">
            <w:rPr>
              <w:rStyle w:val="Tekstvantijdelijkeaanduiding"/>
            </w:rPr>
            <w:t>Klik of tik om een datum in te voeren.</w:t>
          </w:r>
        </w:p>
      </w:docPartBody>
    </w:docPart>
    <w:docPart>
      <w:docPartPr>
        <w:name w:val="D7D05ED47E9744D1ABDA4DBFC66EA3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4FECB50-45F5-4066-8441-84F5104AB798}"/>
      </w:docPartPr>
      <w:docPartBody>
        <w:p w:rsidR="00000000" w:rsidRDefault="007B5BC9" w:rsidP="007B5BC9">
          <w:pPr>
            <w:pStyle w:val="D7D05ED47E9744D1ABDA4DBFC66EA392"/>
          </w:pPr>
          <w:r w:rsidRPr="00857A59">
            <w:rPr>
              <w:rStyle w:val="Tekstvantijdelijkeaanduiding"/>
            </w:rPr>
            <w:t>Klik of tik om een datum in te voeren.</w:t>
          </w:r>
        </w:p>
      </w:docPartBody>
    </w:docPart>
    <w:docPart>
      <w:docPartPr>
        <w:name w:val="0065C7FEEC7F48D0A793E09C7A2A9D9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60FCF32-1452-4110-AD24-70242BE9611F}"/>
      </w:docPartPr>
      <w:docPartBody>
        <w:p w:rsidR="00000000" w:rsidRDefault="007B5BC9" w:rsidP="007B5BC9">
          <w:pPr>
            <w:pStyle w:val="0065C7FEEC7F48D0A793E09C7A2A9D9B"/>
          </w:pPr>
          <w:r w:rsidRPr="00857A59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BC9"/>
    <w:rsid w:val="00432652"/>
    <w:rsid w:val="007B5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7B5BC9"/>
    <w:rPr>
      <w:color w:val="808080"/>
    </w:rPr>
  </w:style>
  <w:style w:type="paragraph" w:customStyle="1" w:styleId="572CE6A1F7D643F5BB6555B36AC8AA35">
    <w:name w:val="572CE6A1F7D643F5BB6555B36AC8AA35"/>
    <w:rsid w:val="007B5BC9"/>
  </w:style>
  <w:style w:type="paragraph" w:customStyle="1" w:styleId="E990EAD8B661400CB9B9F3E84F490354">
    <w:name w:val="E990EAD8B661400CB9B9F3E84F490354"/>
    <w:rsid w:val="007B5BC9"/>
    <w:pPr>
      <w:spacing w:after="0" w:line="240" w:lineRule="auto"/>
    </w:pPr>
    <w:rPr>
      <w:rFonts w:eastAsiaTheme="minorHAnsi"/>
      <w:kern w:val="2"/>
      <w:sz w:val="24"/>
      <w:szCs w:val="24"/>
      <w:lang w:val="nl-BE" w:eastAsia="en-US"/>
      <w14:ligatures w14:val="standardContextual"/>
    </w:rPr>
  </w:style>
  <w:style w:type="paragraph" w:customStyle="1" w:styleId="3EA8AA5347CA4566954AA67598D3746A">
    <w:name w:val="3EA8AA5347CA4566954AA67598D3746A"/>
    <w:rsid w:val="007B5BC9"/>
    <w:pPr>
      <w:spacing w:after="0" w:line="240" w:lineRule="auto"/>
    </w:pPr>
    <w:rPr>
      <w:rFonts w:eastAsiaTheme="minorHAnsi"/>
      <w:kern w:val="2"/>
      <w:sz w:val="24"/>
      <w:szCs w:val="24"/>
      <w:lang w:val="nl-BE" w:eastAsia="en-US"/>
      <w14:ligatures w14:val="standardContextual"/>
    </w:rPr>
  </w:style>
  <w:style w:type="paragraph" w:customStyle="1" w:styleId="1B60CAE2C01E4C13AFCCA164DF3A9C60">
    <w:name w:val="1B60CAE2C01E4C13AFCCA164DF3A9C60"/>
    <w:rsid w:val="007B5BC9"/>
    <w:pPr>
      <w:spacing w:after="0" w:line="240" w:lineRule="auto"/>
    </w:pPr>
    <w:rPr>
      <w:rFonts w:eastAsiaTheme="minorHAnsi"/>
      <w:kern w:val="2"/>
      <w:sz w:val="24"/>
      <w:szCs w:val="24"/>
      <w:lang w:val="nl-BE" w:eastAsia="en-US"/>
      <w14:ligatures w14:val="standardContextual"/>
    </w:rPr>
  </w:style>
  <w:style w:type="paragraph" w:customStyle="1" w:styleId="51092422CCA14F69BACF0F11B85C297A">
    <w:name w:val="51092422CCA14F69BACF0F11B85C297A"/>
    <w:rsid w:val="007B5BC9"/>
    <w:pPr>
      <w:spacing w:after="0" w:line="240" w:lineRule="auto"/>
    </w:pPr>
    <w:rPr>
      <w:rFonts w:eastAsiaTheme="minorHAnsi"/>
      <w:kern w:val="2"/>
      <w:sz w:val="24"/>
      <w:szCs w:val="24"/>
      <w:lang w:val="nl-BE" w:eastAsia="en-US"/>
      <w14:ligatures w14:val="standardContextual"/>
    </w:rPr>
  </w:style>
  <w:style w:type="paragraph" w:customStyle="1" w:styleId="C3DC7DCB560747E18DAF6DEF3118C97B">
    <w:name w:val="C3DC7DCB560747E18DAF6DEF3118C97B"/>
    <w:rsid w:val="007B5BC9"/>
    <w:pPr>
      <w:spacing w:after="0" w:line="240" w:lineRule="auto"/>
    </w:pPr>
    <w:rPr>
      <w:rFonts w:eastAsiaTheme="minorHAnsi"/>
      <w:kern w:val="2"/>
      <w:sz w:val="24"/>
      <w:szCs w:val="24"/>
      <w:lang w:val="nl-BE" w:eastAsia="en-US"/>
      <w14:ligatures w14:val="standardContextual"/>
    </w:rPr>
  </w:style>
  <w:style w:type="paragraph" w:customStyle="1" w:styleId="760B765B6FF542A1A72B0BC910607C03">
    <w:name w:val="760B765B6FF542A1A72B0BC910607C03"/>
    <w:rsid w:val="007B5BC9"/>
    <w:pPr>
      <w:spacing w:after="0" w:line="240" w:lineRule="auto"/>
    </w:pPr>
    <w:rPr>
      <w:rFonts w:eastAsiaTheme="minorHAnsi"/>
      <w:kern w:val="2"/>
      <w:sz w:val="24"/>
      <w:szCs w:val="24"/>
      <w:lang w:val="nl-BE" w:eastAsia="en-US"/>
      <w14:ligatures w14:val="standardContextual"/>
    </w:rPr>
  </w:style>
  <w:style w:type="paragraph" w:customStyle="1" w:styleId="4BEB730288F443059238E2C8B4909E99">
    <w:name w:val="4BEB730288F443059238E2C8B4909E99"/>
    <w:rsid w:val="007B5BC9"/>
    <w:pPr>
      <w:spacing w:after="0" w:line="240" w:lineRule="auto"/>
    </w:pPr>
    <w:rPr>
      <w:rFonts w:eastAsiaTheme="minorHAnsi"/>
      <w:kern w:val="2"/>
      <w:sz w:val="24"/>
      <w:szCs w:val="24"/>
      <w:lang w:val="nl-BE" w:eastAsia="en-US"/>
      <w14:ligatures w14:val="standardContextual"/>
    </w:rPr>
  </w:style>
  <w:style w:type="paragraph" w:customStyle="1" w:styleId="FADF8115B96F49E8BB78B5C194C10221">
    <w:name w:val="FADF8115B96F49E8BB78B5C194C10221"/>
    <w:rsid w:val="007B5BC9"/>
    <w:pPr>
      <w:spacing w:after="0" w:line="240" w:lineRule="auto"/>
    </w:pPr>
    <w:rPr>
      <w:rFonts w:eastAsiaTheme="minorHAnsi"/>
      <w:kern w:val="2"/>
      <w:sz w:val="24"/>
      <w:szCs w:val="24"/>
      <w:lang w:val="nl-BE" w:eastAsia="en-US"/>
      <w14:ligatures w14:val="standardContextual"/>
    </w:rPr>
  </w:style>
  <w:style w:type="paragraph" w:customStyle="1" w:styleId="3EFB1DA50FC94CE09B3B7F6B50B8A41F">
    <w:name w:val="3EFB1DA50FC94CE09B3B7F6B50B8A41F"/>
    <w:rsid w:val="007B5BC9"/>
    <w:pPr>
      <w:spacing w:after="0" w:line="240" w:lineRule="auto"/>
    </w:pPr>
    <w:rPr>
      <w:rFonts w:eastAsiaTheme="minorHAnsi"/>
      <w:kern w:val="2"/>
      <w:sz w:val="24"/>
      <w:szCs w:val="24"/>
      <w:lang w:val="nl-BE" w:eastAsia="en-US"/>
      <w14:ligatures w14:val="standardContextual"/>
    </w:rPr>
  </w:style>
  <w:style w:type="paragraph" w:customStyle="1" w:styleId="1E7C10EDF6E04587A6357A9F2BB884DD">
    <w:name w:val="1E7C10EDF6E04587A6357A9F2BB884DD"/>
    <w:rsid w:val="007B5BC9"/>
    <w:pPr>
      <w:spacing w:after="0" w:line="240" w:lineRule="auto"/>
    </w:pPr>
    <w:rPr>
      <w:rFonts w:eastAsiaTheme="minorHAnsi"/>
      <w:kern w:val="2"/>
      <w:sz w:val="24"/>
      <w:szCs w:val="24"/>
      <w:lang w:val="nl-BE" w:eastAsia="en-US"/>
      <w14:ligatures w14:val="standardContextual"/>
    </w:rPr>
  </w:style>
  <w:style w:type="paragraph" w:customStyle="1" w:styleId="41B3E2C4853E446C89E78C2E7DA8D27B">
    <w:name w:val="41B3E2C4853E446C89E78C2E7DA8D27B"/>
    <w:rsid w:val="007B5BC9"/>
    <w:pPr>
      <w:spacing w:after="0" w:line="240" w:lineRule="auto"/>
    </w:pPr>
    <w:rPr>
      <w:rFonts w:eastAsiaTheme="minorHAnsi"/>
      <w:kern w:val="2"/>
      <w:sz w:val="24"/>
      <w:szCs w:val="24"/>
      <w:lang w:val="nl-BE" w:eastAsia="en-US"/>
      <w14:ligatures w14:val="standardContextual"/>
    </w:rPr>
  </w:style>
  <w:style w:type="paragraph" w:customStyle="1" w:styleId="024A8EA4E46A4DCCB3D6BFCF1F307113">
    <w:name w:val="024A8EA4E46A4DCCB3D6BFCF1F307113"/>
    <w:rsid w:val="007B5BC9"/>
    <w:pPr>
      <w:spacing w:after="0" w:line="240" w:lineRule="auto"/>
    </w:pPr>
    <w:rPr>
      <w:rFonts w:eastAsiaTheme="minorHAnsi"/>
      <w:kern w:val="2"/>
      <w:sz w:val="24"/>
      <w:szCs w:val="24"/>
      <w:lang w:val="nl-BE" w:eastAsia="en-US"/>
      <w14:ligatures w14:val="standardContextual"/>
    </w:rPr>
  </w:style>
  <w:style w:type="paragraph" w:customStyle="1" w:styleId="1CB2FAA0E0824E859C8A955B1F086D90">
    <w:name w:val="1CB2FAA0E0824E859C8A955B1F086D90"/>
    <w:rsid w:val="007B5BC9"/>
    <w:pPr>
      <w:spacing w:after="0" w:line="240" w:lineRule="auto"/>
    </w:pPr>
    <w:rPr>
      <w:rFonts w:eastAsiaTheme="minorHAnsi"/>
      <w:kern w:val="2"/>
      <w:sz w:val="24"/>
      <w:szCs w:val="24"/>
      <w:lang w:val="nl-BE" w:eastAsia="en-US"/>
      <w14:ligatures w14:val="standardContextual"/>
    </w:rPr>
  </w:style>
  <w:style w:type="paragraph" w:customStyle="1" w:styleId="D7D05ED47E9744D1ABDA4DBFC66EA392">
    <w:name w:val="D7D05ED47E9744D1ABDA4DBFC66EA392"/>
    <w:rsid w:val="007B5BC9"/>
    <w:pPr>
      <w:spacing w:after="0" w:line="240" w:lineRule="auto"/>
    </w:pPr>
    <w:rPr>
      <w:rFonts w:eastAsiaTheme="minorHAnsi"/>
      <w:kern w:val="2"/>
      <w:sz w:val="24"/>
      <w:szCs w:val="24"/>
      <w:lang w:val="nl-BE" w:eastAsia="en-US"/>
      <w14:ligatures w14:val="standardContextual"/>
    </w:rPr>
  </w:style>
  <w:style w:type="paragraph" w:customStyle="1" w:styleId="64821E9498F449379541F8D76148BFB2">
    <w:name w:val="64821E9498F449379541F8D76148BFB2"/>
    <w:rsid w:val="007B5BC9"/>
  </w:style>
  <w:style w:type="paragraph" w:customStyle="1" w:styleId="0065C7FEEC7F48D0A793E09C7A2A9D9B">
    <w:name w:val="0065C7FEEC7F48D0A793E09C7A2A9D9B"/>
    <w:rsid w:val="007B5B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28C95ABD6E9447A8756B1AD1083679" ma:contentTypeVersion="17" ma:contentTypeDescription="Een nieuw document maken." ma:contentTypeScope="" ma:versionID="8684a7db4333ea4ec78b9bb72d806c99">
  <xsd:schema xmlns:xsd="http://www.w3.org/2001/XMLSchema" xmlns:xs="http://www.w3.org/2001/XMLSchema" xmlns:p="http://schemas.microsoft.com/office/2006/metadata/properties" xmlns:ns2="f45f93ff-21d8-4d94-9136-f1f9da130636" xmlns:ns3="2b6b9508-294d-4f29-b9e3-44e68a96b911" xmlns:ns4="9a9ec0f0-7796-43d0-ac1f-4c8c46ee0bd1" targetNamespace="http://schemas.microsoft.com/office/2006/metadata/properties" ma:root="true" ma:fieldsID="523b8be2ad2e613c577689bb026f1909" ns2:_="" ns3:_="" ns4:_="">
    <xsd:import namespace="f45f93ff-21d8-4d94-9136-f1f9da130636"/>
    <xsd:import namespace="2b6b9508-294d-4f29-b9e3-44e68a96b911"/>
    <xsd:import namespace="9a9ec0f0-7796-43d0-ac1f-4c8c46ee0b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IF" minOccurs="0"/>
                <xsd:element ref="ns2:Check_x0021_" minOccurs="0"/>
                <xsd:element ref="ns2:Vertalingnodig_x003f_" minOccurs="0"/>
                <xsd:element ref="ns2:lcf76f155ced4ddcb4097134ff3c332f" minOccurs="0"/>
                <xsd:element ref="ns4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N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5f93ff-21d8-4d94-9136-f1f9da1306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F" ma:index="14" nillable="true" ma:displayName="IF" ma:default="0" ma:format="Dropdown" ma:internalName="IF">
      <xsd:simpleType>
        <xsd:restriction base="dms:Boolean"/>
      </xsd:simpleType>
    </xsd:element>
    <xsd:element name="Check_x0021_" ma:index="15" nillable="true" ma:displayName="Check!" ma:default="0" ma:format="Dropdown" ma:internalName="Check_x0021_">
      <xsd:simpleType>
        <xsd:restriction base="dms:Boolean"/>
      </xsd:simpleType>
    </xsd:element>
    <xsd:element name="Vertalingnodig_x003f_" ma:index="16" nillable="true" ma:displayName="Vertaling nodig?" ma:default="1" ma:format="Dropdown" ma:internalName="Vertalingnodig_x003f_">
      <xsd:simpleType>
        <xsd:restriction base="dms:Boolean"/>
      </xsd:simpleType>
    </xsd:element>
    <xsd:element name="lcf76f155ced4ddcb4097134ff3c332f" ma:index="18" nillable="true" ma:taxonomy="true" ma:internalName="lcf76f155ced4ddcb4097134ff3c332f" ma:taxonomyFieldName="MediaServiceImageTags" ma:displayName="Afbeeldingtags" ma:readOnly="false" ma:fieldId="{5cf76f15-5ced-4ddc-b409-7134ff3c332f}" ma:taxonomyMulti="true" ma:sspId="49ca8161-7180-459b-a0ef-1a71cf6ffe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Nr" ma:index="24" nillable="true" ma:displayName="Nr" ma:decimals="0" ma:format="Dropdown" ma:internalName="N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6b9508-294d-4f29-b9e3-44e68a96b91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ec0f0-7796-43d0-ac1f-4c8c46ee0bd1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f2ffe3c2-6beb-4289-9ccd-ef8a23f2e35f}" ma:internalName="TaxCatchAll" ma:showField="CatchAllData" ma:web="2b6b9508-294d-4f29-b9e3-44e68a96b9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F xmlns="f45f93ff-21d8-4d94-9136-f1f9da130636">false</IF>
    <Check_x0021_ xmlns="f45f93ff-21d8-4d94-9136-f1f9da130636">true</Check_x0021_>
    <Vertalingnodig_x003f_ xmlns="f45f93ff-21d8-4d94-9136-f1f9da130636">true</Vertalingnodig_x003f_>
    <Nr xmlns="f45f93ff-21d8-4d94-9136-f1f9da130636" xsi:nil="true"/>
    <lcf76f155ced4ddcb4097134ff3c332f xmlns="f45f93ff-21d8-4d94-9136-f1f9da130636">
      <Terms xmlns="http://schemas.microsoft.com/office/infopath/2007/PartnerControls"/>
    </lcf76f155ced4ddcb4097134ff3c332f>
    <TaxCatchAll xmlns="9a9ec0f0-7796-43d0-ac1f-4c8c46ee0bd1" xsi:nil="true"/>
  </documentManagement>
</p:properties>
</file>

<file path=customXml/itemProps1.xml><?xml version="1.0" encoding="utf-8"?>
<ds:datastoreItem xmlns:ds="http://schemas.openxmlformats.org/officeDocument/2006/customXml" ds:itemID="{ED0C1F93-0D58-43FC-A565-07DE3EF4DA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4C6582-C0BD-4989-8B40-BBF0E6BD2312}"/>
</file>

<file path=customXml/itemProps3.xml><?xml version="1.0" encoding="utf-8"?>
<ds:datastoreItem xmlns:ds="http://schemas.openxmlformats.org/officeDocument/2006/customXml" ds:itemID="{B942CA33-B1E3-46E1-AB6B-FA8CA878F27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rappot</Template>
  <TotalTime>18</TotalTime>
  <Pages>8</Pages>
  <Words>720</Words>
  <Characters>3962</Characters>
  <Application>Microsoft Office Word</Application>
  <DocSecurity>0</DocSecurity>
  <Lines>33</Lines>
  <Paragraphs>9</Paragraphs>
  <ScaleCrop>false</ScaleCrop>
  <Company/>
  <LinksUpToDate>false</LinksUpToDate>
  <CharactersWithSpaces>4673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Lenaert, Rieke</dc:creator>
  <cp:keywords/>
  <dc:description/>
  <cp:lastModifiedBy>Lenaert Rieke</cp:lastModifiedBy>
  <cp:revision>23</cp:revision>
  <cp:lastPrinted>2023-06-07T08:22:00Z</cp:lastPrinted>
  <dcterms:created xsi:type="dcterms:W3CDTF">2024-01-30T08:56:00Z</dcterms:created>
  <dcterms:modified xsi:type="dcterms:W3CDTF">2024-01-30T09:15:00Z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0x010100D128C95ABD6E9447A8756B1AD1083679</vt:lpwstr>
  </property>
  <property fmtid="{D5CDD505-2E9C-101B-9397-08002B2CF9AE}" pid="4" name="docLang">
    <vt:lpwstr>nl</vt:lpwstr>
  </property>
  <property fmtid="{D5CDD505-2E9C-101B-9397-08002B2CF9AE}" pid="5" name="MediaServiceImageTags">
    <vt:lpwstr/>
  </property>
</Properties>
</file>