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01AA3" w14:textId="5149FD72" w:rsidR="003B00C7" w:rsidRDefault="00372D7A" w:rsidP="003B00C7">
      <w:pPr>
        <w:pStyle w:val="Normaalweb"/>
        <w:spacing w:before="0" w:beforeAutospacing="0" w:after="0" w:afterAutospacing="0"/>
        <w:rPr>
          <w:rFonts w:ascii="Calibri" w:hAnsi="Calibri"/>
          <w:b/>
          <w:color w:val="2D5A2A"/>
          <w:kern w:val="2"/>
          <w:sz w:val="40"/>
          <w:szCs w:val="32"/>
          <w:lang w:eastAsia="en-US"/>
        </w:rPr>
      </w:pPr>
      <w:r w:rsidRPr="00372D7A">
        <w:rPr>
          <w:rFonts w:ascii="Calibri" w:hAnsi="Calibri"/>
          <w:b/>
          <w:color w:val="2D5A2A"/>
          <w:kern w:val="2"/>
          <w:sz w:val="40"/>
          <w:szCs w:val="32"/>
          <w:lang w:eastAsia="en-US"/>
        </w:rPr>
        <w:t>Assurez-vous de ne rien oublier</w:t>
      </w:r>
    </w:p>
    <w:p w14:paraId="1CB2C2E4" w14:textId="77777777" w:rsidR="00372D7A" w:rsidRPr="001541E1" w:rsidRDefault="00372D7A" w:rsidP="003B00C7">
      <w:pPr>
        <w:pStyle w:val="Normaalweb"/>
        <w:spacing w:before="0" w:beforeAutospacing="0" w:after="0" w:afterAutospacing="0"/>
        <w:rPr>
          <w:rFonts w:ascii="Calibri" w:hAnsi="Calibri"/>
          <w:color w:val="000000"/>
          <w:sz w:val="22"/>
          <w:szCs w:val="22"/>
        </w:rPr>
      </w:pPr>
    </w:p>
    <w:p w14:paraId="1C14F72B" w14:textId="77777777" w:rsidR="00A220AE" w:rsidRDefault="00A220AE" w:rsidP="00E42CC7">
      <w:pPr>
        <w:jc w:val="both"/>
        <w:textAlignment w:val="center"/>
        <w:rPr>
          <w:rFonts w:eastAsia="Times New Roman"/>
          <w:color w:val="000000"/>
          <w:sz w:val="36"/>
          <w:szCs w:val="26"/>
        </w:rPr>
      </w:pPr>
      <w:r w:rsidRPr="00A220AE">
        <w:rPr>
          <w:rFonts w:eastAsia="Times New Roman"/>
          <w:color w:val="000000"/>
          <w:sz w:val="36"/>
          <w:szCs w:val="26"/>
        </w:rPr>
        <w:t>État d'avancement du projet</w:t>
      </w:r>
    </w:p>
    <w:p w14:paraId="18CF8B32" w14:textId="77777777" w:rsidR="00A220AE" w:rsidRDefault="00A220AE" w:rsidP="00E42CC7">
      <w:pPr>
        <w:jc w:val="both"/>
        <w:textAlignment w:val="center"/>
        <w:rPr>
          <w:rFonts w:eastAsia="Times New Roman"/>
          <w:color w:val="000000"/>
          <w:sz w:val="36"/>
          <w:szCs w:val="26"/>
        </w:rPr>
      </w:pPr>
    </w:p>
    <w:p w14:paraId="78CD9EA9" w14:textId="6296AED7" w:rsidR="003B00C7" w:rsidRPr="00A220AE" w:rsidRDefault="00A220AE" w:rsidP="00A220AE">
      <w:pPr>
        <w:textAlignment w:val="center"/>
        <w:rPr>
          <w:rFonts w:eastAsia="Times New Roman"/>
          <w:color w:val="000000"/>
          <w:sz w:val="22"/>
          <w:szCs w:val="22"/>
          <w:lang w:val="en-GB"/>
        </w:rPr>
      </w:pPr>
      <w:r w:rsidRPr="00A220AE">
        <w:rPr>
          <w:rFonts w:eastAsia="Times New Roman"/>
          <w:color w:val="000000"/>
          <w:sz w:val="22"/>
          <w:szCs w:val="22"/>
          <w:lang w:val="en-GB"/>
        </w:rPr>
        <w:t>Le projet débutera le 1er janvier 2025 après la signature des accords. Les actions et travaux prévus dans le cadre du projet, la visite de l'équipe de gestion du projet LIFE Belgique pour la biodiversité et la communication obligatoire doivent être entièrement mis en œuvre d'ici le 31 décembre 2026.</w:t>
      </w:r>
    </w:p>
    <w:p w14:paraId="6BB6D789" w14:textId="77777777" w:rsidR="00F27D46" w:rsidRDefault="00F27D46" w:rsidP="003B00C7">
      <w:pPr>
        <w:pStyle w:val="Kop2"/>
      </w:pPr>
    </w:p>
    <w:p w14:paraId="0B51F27D" w14:textId="1230BFA8" w:rsidR="00F27D46" w:rsidRPr="00F27D46" w:rsidRDefault="00F27D46" w:rsidP="00F27D46">
      <w:pPr>
        <w:jc w:val="both"/>
        <w:textAlignment w:val="center"/>
        <w:rPr>
          <w:rFonts w:eastAsia="Times New Roman"/>
          <w:color w:val="000000"/>
          <w:sz w:val="22"/>
          <w:szCs w:val="22"/>
        </w:rPr>
      </w:pPr>
      <w:r w:rsidRPr="00F27D46">
        <w:rPr>
          <w:rFonts w:eastAsia="Times New Roman"/>
          <w:color w:val="000000"/>
          <w:sz w:val="36"/>
          <w:szCs w:val="26"/>
        </w:rPr>
        <w:t xml:space="preserve">Visite de </w:t>
      </w:r>
      <w:r>
        <w:rPr>
          <w:rFonts w:eastAsia="Times New Roman"/>
          <w:color w:val="000000"/>
          <w:sz w:val="36"/>
          <w:szCs w:val="26"/>
        </w:rPr>
        <w:t>controle</w:t>
      </w:r>
    </w:p>
    <w:p w14:paraId="2C7FE79E" w14:textId="77777777" w:rsidR="004B5AF7" w:rsidRPr="004B5AF7" w:rsidRDefault="004B5AF7" w:rsidP="004B5AF7">
      <w:pPr>
        <w:numPr>
          <w:ilvl w:val="0"/>
          <w:numId w:val="16"/>
        </w:numPr>
        <w:textAlignment w:val="center"/>
        <w:rPr>
          <w:rFonts w:eastAsia="Times New Roman"/>
          <w:color w:val="000000"/>
          <w:sz w:val="22"/>
          <w:szCs w:val="22"/>
        </w:rPr>
      </w:pPr>
      <w:r w:rsidRPr="004B5AF7">
        <w:rPr>
          <w:rFonts w:eastAsia="Times New Roman"/>
          <w:color w:val="000000"/>
          <w:sz w:val="22"/>
          <w:szCs w:val="22"/>
        </w:rPr>
        <w:t xml:space="preserve">Le représentant de LIFE BELGIQUE POUR LA BIODIVERSITE aura libre accès aux locaux pour effectuer un contrôle avant le paiement de la subvention. </w:t>
      </w:r>
    </w:p>
    <w:p w14:paraId="32F46342" w14:textId="41E56FFE" w:rsidR="003B00C7" w:rsidRPr="004B5AF7" w:rsidRDefault="004B5AF7" w:rsidP="004B5AF7">
      <w:pPr>
        <w:numPr>
          <w:ilvl w:val="0"/>
          <w:numId w:val="16"/>
        </w:numPr>
        <w:textAlignment w:val="center"/>
        <w:rPr>
          <w:rFonts w:eastAsia="Times New Roman"/>
          <w:color w:val="000000"/>
          <w:sz w:val="22"/>
          <w:szCs w:val="22"/>
          <w:lang w:val="en-GB"/>
        </w:rPr>
      </w:pPr>
      <w:r w:rsidRPr="004B5AF7">
        <w:rPr>
          <w:rFonts w:eastAsia="Times New Roman"/>
          <w:color w:val="000000"/>
          <w:sz w:val="22"/>
          <w:szCs w:val="22"/>
          <w:lang w:val="en-GB"/>
        </w:rPr>
        <w:t>Le représentant de LIFE BELGIQUE POUR LA BIODIVERSITE aura libre accès aux résultats et aux réalisations du projet.</w:t>
      </w:r>
    </w:p>
    <w:p w14:paraId="58C26368" w14:textId="77777777" w:rsidR="000C6505" w:rsidRDefault="000C6505" w:rsidP="000C6505">
      <w:pPr>
        <w:jc w:val="both"/>
        <w:textAlignment w:val="center"/>
        <w:rPr>
          <w:rFonts w:eastAsia="Times New Roman"/>
          <w:color w:val="000000"/>
          <w:sz w:val="36"/>
          <w:szCs w:val="26"/>
        </w:rPr>
      </w:pPr>
    </w:p>
    <w:p w14:paraId="421C0039" w14:textId="77777777" w:rsidR="000C6505" w:rsidRDefault="000C6505" w:rsidP="000C6505">
      <w:pPr>
        <w:jc w:val="both"/>
        <w:textAlignment w:val="center"/>
        <w:rPr>
          <w:rFonts w:eastAsia="Times New Roman"/>
          <w:color w:val="000000"/>
          <w:sz w:val="36"/>
          <w:szCs w:val="26"/>
        </w:rPr>
      </w:pPr>
      <w:r w:rsidRPr="000C6505">
        <w:rPr>
          <w:rFonts w:eastAsia="Times New Roman"/>
          <w:color w:val="000000"/>
          <w:sz w:val="36"/>
          <w:szCs w:val="26"/>
        </w:rPr>
        <w:t>Le rapport final</w:t>
      </w:r>
    </w:p>
    <w:p w14:paraId="2F908501" w14:textId="77777777" w:rsidR="000C6505" w:rsidRDefault="000C6505" w:rsidP="000C6505">
      <w:pPr>
        <w:jc w:val="both"/>
        <w:textAlignment w:val="center"/>
        <w:rPr>
          <w:rFonts w:eastAsia="Times New Roman"/>
          <w:color w:val="000000"/>
          <w:sz w:val="36"/>
          <w:szCs w:val="26"/>
        </w:rPr>
      </w:pPr>
    </w:p>
    <w:p w14:paraId="5BE1B0CC" w14:textId="77777777" w:rsidR="000C6505" w:rsidRPr="000C6505" w:rsidRDefault="000C6505" w:rsidP="000C6505">
      <w:pPr>
        <w:textAlignment w:val="center"/>
        <w:rPr>
          <w:rFonts w:eastAsia="Times New Roman"/>
          <w:color w:val="000000"/>
          <w:sz w:val="22"/>
          <w:szCs w:val="22"/>
          <w:lang w:val="en-GB"/>
        </w:rPr>
      </w:pPr>
      <w:r w:rsidRPr="000C6505">
        <w:rPr>
          <w:rFonts w:eastAsia="Times New Roman"/>
          <w:color w:val="000000"/>
          <w:sz w:val="22"/>
          <w:szCs w:val="22"/>
          <w:lang w:val="en-GB"/>
        </w:rPr>
        <w:t xml:space="preserve">A soumettre avant le 31 mars 2027. Après cette date, le bénéficiaire perdra le droit à la subvention accordée. </w:t>
      </w:r>
    </w:p>
    <w:p w14:paraId="7C487412" w14:textId="77777777" w:rsidR="000C6505" w:rsidRPr="000C6505" w:rsidRDefault="000C6505" w:rsidP="000C6505">
      <w:pPr>
        <w:numPr>
          <w:ilvl w:val="0"/>
          <w:numId w:val="17"/>
        </w:numPr>
        <w:textAlignment w:val="center"/>
        <w:rPr>
          <w:rFonts w:eastAsia="Times New Roman"/>
          <w:color w:val="000000"/>
          <w:sz w:val="22"/>
          <w:szCs w:val="22"/>
          <w:lang w:val="en-GB"/>
        </w:rPr>
      </w:pPr>
      <w:r w:rsidRPr="000C6505">
        <w:rPr>
          <w:rFonts w:eastAsia="Times New Roman"/>
          <w:color w:val="000000"/>
          <w:sz w:val="22"/>
          <w:szCs w:val="22"/>
          <w:lang w:val="en-GB"/>
        </w:rPr>
        <w:t>Veuillez noter que la date à laquelle nous recevons l'e-mail contenant le rapport final en pièce jointe est considérée comme la date de soumission.</w:t>
      </w:r>
    </w:p>
    <w:p w14:paraId="3D7A81D6" w14:textId="0299E14F" w:rsidR="003B00C7" w:rsidRPr="000C6505" w:rsidRDefault="000C6505" w:rsidP="000C6505">
      <w:pPr>
        <w:numPr>
          <w:ilvl w:val="0"/>
          <w:numId w:val="17"/>
        </w:numPr>
        <w:textAlignment w:val="center"/>
        <w:rPr>
          <w:rFonts w:eastAsia="Times New Roman"/>
          <w:color w:val="000000"/>
          <w:sz w:val="22"/>
          <w:szCs w:val="22"/>
          <w:lang w:val="en-GB"/>
        </w:rPr>
      </w:pPr>
      <w:r w:rsidRPr="000C6505">
        <w:rPr>
          <w:rFonts w:eastAsia="Times New Roman"/>
          <w:color w:val="000000"/>
          <w:sz w:val="22"/>
          <w:szCs w:val="22"/>
          <w:lang w:val="en-GB"/>
        </w:rPr>
        <w:t>Remplissez vos pièces jointes dans le document Excel fourni. Vos pièces jointes doivent nous être envoyées dans un dossier ZIP compressé ou par Wetransfer ou équivalent à l'adresse électronique info@lifeb4b.be.</w:t>
      </w:r>
    </w:p>
    <w:p w14:paraId="167004BD" w14:textId="77777777" w:rsidR="000C6505" w:rsidRDefault="000C6505" w:rsidP="003B00C7">
      <w:pPr>
        <w:pStyle w:val="Kop2"/>
      </w:pPr>
    </w:p>
    <w:p w14:paraId="3C0D2D89" w14:textId="77777777" w:rsidR="00956711" w:rsidRDefault="00956711" w:rsidP="00956711">
      <w:pPr>
        <w:jc w:val="both"/>
        <w:textAlignment w:val="center"/>
        <w:rPr>
          <w:rFonts w:eastAsia="Times New Roman"/>
          <w:color w:val="000000"/>
          <w:sz w:val="36"/>
          <w:szCs w:val="26"/>
        </w:rPr>
      </w:pPr>
      <w:r w:rsidRPr="00956711">
        <w:rPr>
          <w:rFonts w:eastAsia="Times New Roman"/>
          <w:color w:val="000000"/>
          <w:sz w:val="36"/>
          <w:szCs w:val="26"/>
        </w:rPr>
        <w:t>Les finances</w:t>
      </w:r>
    </w:p>
    <w:p w14:paraId="5BF43E98" w14:textId="77777777" w:rsidR="00956711" w:rsidRDefault="00956711" w:rsidP="00956711">
      <w:pPr>
        <w:jc w:val="both"/>
        <w:textAlignment w:val="center"/>
        <w:rPr>
          <w:rFonts w:eastAsia="Times New Roman"/>
          <w:color w:val="000000"/>
          <w:sz w:val="36"/>
          <w:szCs w:val="26"/>
        </w:rPr>
      </w:pPr>
    </w:p>
    <w:p w14:paraId="687EBD03" w14:textId="77777777"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Le résumé des coûts doit être complété dans le document Excel prévu à cet effet</w:t>
      </w:r>
    </w:p>
    <w:p w14:paraId="612619D1" w14:textId="2FF6F649"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Toutes les pièces justificatives doivent être ajoutées au document de synthèse avec toutes les pièces jointes. Les documents doivent également être envoyés dans un dossier ZIP compressé ou par Wetransfer ou équivalent à l'adresse électronique info@lifeb4b.be.</w:t>
      </w:r>
    </w:p>
    <w:p w14:paraId="0DB95F30" w14:textId="0176C0A4"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Les frais de personnel ne sont pas éligibles</w:t>
      </w:r>
    </w:p>
    <w:p w14:paraId="1B857C5F" w14:textId="11D2D941"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Sans préjudice de la législation sur les marchés publics, 3 offres seront demandées.</w:t>
      </w:r>
    </w:p>
    <w:p w14:paraId="6B010A5F" w14:textId="60E54D48" w:rsidR="00E85D0A" w:rsidRPr="00E85D0A" w:rsidRDefault="00E85D0A" w:rsidP="00E85D0A">
      <w:pPr>
        <w:ind w:left="720"/>
        <w:textAlignment w:val="center"/>
        <w:rPr>
          <w:rFonts w:eastAsia="Times New Roman"/>
          <w:color w:val="000000"/>
          <w:sz w:val="22"/>
          <w:szCs w:val="22"/>
          <w:lang w:val="en-GB"/>
        </w:rPr>
      </w:pPr>
      <w:r w:rsidRPr="00E85D0A">
        <w:rPr>
          <w:rFonts w:eastAsia="Times New Roman"/>
          <w:color w:val="000000"/>
          <w:sz w:val="22"/>
          <w:szCs w:val="22"/>
          <w:lang w:val="en-GB"/>
        </w:rPr>
        <w:t xml:space="preserve"> Les coûts encourus doivent être prouvés au moyen de factures ou de reçus et des preuves de paiement correspondantes. Les justificatifs de paiement doivent être datés entre le 1er janvier 2025 et le 31 décembre 2026.</w:t>
      </w:r>
    </w:p>
    <w:p w14:paraId="21F7D1C1" w14:textId="47284570"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La subvention accordée, telle que définie dans la convention, peut être réclamée dans les 2 mois suivant l'achèvement du projet, c'est-à-dire après la mise en œuvre du projet, la visite de contrôle et les activités de communication minimales requises.</w:t>
      </w:r>
    </w:p>
    <w:p w14:paraId="198730F5" w14:textId="6D668BE5" w:rsidR="00E85D0A" w:rsidRPr="00E85D0A" w:rsidRDefault="00E85D0A" w:rsidP="00E85D0A">
      <w:pPr>
        <w:numPr>
          <w:ilvl w:val="0"/>
          <w:numId w:val="17"/>
        </w:numPr>
        <w:textAlignment w:val="center"/>
        <w:rPr>
          <w:rFonts w:eastAsia="Times New Roman"/>
          <w:color w:val="000000"/>
          <w:sz w:val="22"/>
          <w:szCs w:val="22"/>
          <w:lang w:val="en-GB"/>
        </w:rPr>
      </w:pPr>
      <w:r w:rsidRPr="00E85D0A">
        <w:rPr>
          <w:rFonts w:eastAsia="Times New Roman"/>
          <w:color w:val="000000"/>
          <w:sz w:val="22"/>
          <w:szCs w:val="22"/>
          <w:lang w:val="en-GB"/>
        </w:rPr>
        <w:t>Pour recevoir la subvention, vous devez soumettre une demande. Celle-ci peut être rédigée sous forme de lettre. Vous trouverez ci-dessous une proposition de texte :</w:t>
      </w:r>
      <w:r w:rsidRPr="00E85D0A">
        <w:rPr>
          <w:rFonts w:eastAsia="Times New Roman"/>
          <w:color w:val="000000"/>
          <w:sz w:val="22"/>
          <w:szCs w:val="22"/>
          <w:lang w:val="en-GB"/>
        </w:rPr>
        <w:t xml:space="preserve"> </w:t>
      </w:r>
    </w:p>
    <w:p w14:paraId="6A71C42B" w14:textId="77777777" w:rsidR="008B62BD" w:rsidRDefault="008B62BD" w:rsidP="008B62BD">
      <w:pPr>
        <w:textAlignment w:val="center"/>
        <w:rPr>
          <w:rFonts w:eastAsia="Times New Roman"/>
          <w:i/>
          <w:iCs/>
          <w:color w:val="000000"/>
          <w:sz w:val="22"/>
          <w:szCs w:val="22"/>
        </w:rPr>
      </w:pPr>
    </w:p>
    <w:p w14:paraId="2062A8D4" w14:textId="77777777" w:rsidR="008B62BD" w:rsidRDefault="008B62BD" w:rsidP="008B62BD">
      <w:pPr>
        <w:textAlignment w:val="center"/>
        <w:rPr>
          <w:rFonts w:eastAsia="Times New Roman"/>
          <w:i/>
          <w:iCs/>
          <w:color w:val="000000"/>
          <w:sz w:val="22"/>
          <w:szCs w:val="22"/>
        </w:rPr>
      </w:pPr>
      <w:r w:rsidRPr="008B62BD">
        <w:rPr>
          <w:rFonts w:eastAsia="Times New Roman"/>
          <w:i/>
          <w:iCs/>
          <w:color w:val="000000"/>
          <w:sz w:val="22"/>
          <w:szCs w:val="22"/>
        </w:rPr>
        <w:lastRenderedPageBreak/>
        <w:t xml:space="preserve">« Je soussigné(e) demande (au nom de l'organisation) xxx euros pour la mise en œuvre du projet pilote (nom du projet). </w:t>
      </w:r>
      <w:r w:rsidRPr="008B62BD">
        <w:rPr>
          <w:rFonts w:eastAsia="Times New Roman"/>
          <w:i/>
          <w:iCs/>
          <w:color w:val="000000"/>
          <w:sz w:val="22"/>
          <w:szCs w:val="22"/>
          <w:lang w:val="en-GB"/>
        </w:rPr>
        <w:t xml:space="preserve">Ce montant a été octroyé par l'ANB pour la période de projet allant du 1er janvier 2025 au 31 décembre 2026 dans le cadre du programme LIFE BELGIUM FOR BIODIVERSITY (Projet 101069526 - LIFE21-IPN-BE-B4B LIFE). </w:t>
      </w:r>
      <w:r w:rsidRPr="008B62BD">
        <w:rPr>
          <w:rFonts w:eastAsia="Times New Roman"/>
          <w:i/>
          <w:iCs/>
          <w:color w:val="000000"/>
          <w:sz w:val="22"/>
          <w:szCs w:val="22"/>
        </w:rPr>
        <w:t xml:space="preserve">Ce montant peut être versé sur (numéro de compte comme dans la décision de l'AG). </w:t>
      </w:r>
      <w:r w:rsidRPr="008B62BD">
        <w:rPr>
          <w:rFonts w:eastAsia="Times New Roman"/>
          <w:i/>
          <w:iCs/>
          <w:color w:val="000000"/>
          <w:sz w:val="22"/>
          <w:szCs w:val="22"/>
          <w:lang w:val="en-GB"/>
        </w:rPr>
        <w:t xml:space="preserve">Je garderai les pièces justificatives originales à disposition pour d'éventuelles vérifications. </w:t>
      </w:r>
      <w:r w:rsidRPr="008B62BD">
        <w:rPr>
          <w:rFonts w:eastAsia="Times New Roman"/>
          <w:i/>
          <w:iCs/>
          <w:color w:val="000000"/>
          <w:sz w:val="22"/>
          <w:szCs w:val="22"/>
        </w:rPr>
        <w:t>En annexe, je joins les documents suivants : factures accompagnées des preuves de paiement, rapport final, déclaration de coûts et récapitulatif des pièces jointes ».</w:t>
      </w:r>
    </w:p>
    <w:p w14:paraId="30D724F6" w14:textId="77777777" w:rsidR="008B62BD" w:rsidRDefault="008B62BD" w:rsidP="008B62BD">
      <w:pPr>
        <w:textAlignment w:val="center"/>
        <w:rPr>
          <w:rFonts w:eastAsia="Times New Roman"/>
          <w:i/>
          <w:iCs/>
          <w:color w:val="000000"/>
          <w:sz w:val="22"/>
          <w:szCs w:val="22"/>
        </w:rPr>
      </w:pPr>
    </w:p>
    <w:p w14:paraId="18DB2259" w14:textId="77777777" w:rsidR="00840BF0" w:rsidRPr="00840BF0" w:rsidRDefault="00840BF0" w:rsidP="00840BF0">
      <w:pPr>
        <w:textAlignment w:val="center"/>
        <w:rPr>
          <w:rFonts w:eastAsia="Times New Roman"/>
          <w:color w:val="000000"/>
          <w:sz w:val="22"/>
          <w:szCs w:val="22"/>
          <w:lang w:val="en-GB"/>
        </w:rPr>
      </w:pPr>
      <w:r w:rsidRPr="00840BF0">
        <w:rPr>
          <w:rFonts w:eastAsia="Times New Roman"/>
          <w:color w:val="000000"/>
          <w:sz w:val="22"/>
          <w:szCs w:val="22"/>
          <w:lang w:val="en-GB"/>
        </w:rPr>
        <w:t>La subvention sera versée sur présentation d'une demande accompagnée des pièces justificatives suivantes :</w:t>
      </w:r>
    </w:p>
    <w:p w14:paraId="29C1611D" w14:textId="77777777" w:rsidR="00840BF0" w:rsidRPr="00840BF0" w:rsidRDefault="00840BF0" w:rsidP="00840BF0">
      <w:pPr>
        <w:numPr>
          <w:ilvl w:val="0"/>
          <w:numId w:val="18"/>
        </w:numPr>
        <w:textAlignment w:val="center"/>
        <w:rPr>
          <w:rFonts w:eastAsia="Times New Roman"/>
          <w:color w:val="000000"/>
          <w:sz w:val="22"/>
          <w:szCs w:val="22"/>
          <w:lang w:val="en-GB"/>
        </w:rPr>
      </w:pPr>
      <w:r w:rsidRPr="00840BF0">
        <w:rPr>
          <w:rFonts w:eastAsia="Times New Roman"/>
          <w:color w:val="000000"/>
          <w:sz w:val="22"/>
          <w:szCs w:val="22"/>
          <w:lang w:val="en-GB"/>
        </w:rPr>
        <w:t>Une ou plusieurs factures accompagnées d'une preuve de paiement ;</w:t>
      </w:r>
    </w:p>
    <w:p w14:paraId="7AB75286" w14:textId="41D3F1E7" w:rsidR="00840BF0" w:rsidRPr="00840BF0" w:rsidRDefault="00840BF0" w:rsidP="00840BF0">
      <w:pPr>
        <w:numPr>
          <w:ilvl w:val="0"/>
          <w:numId w:val="18"/>
        </w:numPr>
        <w:textAlignment w:val="center"/>
        <w:rPr>
          <w:rFonts w:eastAsia="Times New Roman"/>
          <w:color w:val="000000"/>
          <w:sz w:val="22"/>
          <w:szCs w:val="22"/>
          <w:lang w:val="en-GB"/>
        </w:rPr>
      </w:pPr>
      <w:r w:rsidRPr="00840BF0">
        <w:rPr>
          <w:rFonts w:eastAsia="Times New Roman"/>
          <w:color w:val="000000"/>
          <w:sz w:val="22"/>
          <w:szCs w:val="22"/>
          <w:lang w:val="en-GB"/>
        </w:rPr>
        <w:t>Le rapport final reflétant, par composante, la mesure dans laquelle le projet approuvé a été réalisé;</w:t>
      </w:r>
    </w:p>
    <w:p w14:paraId="65E5D956" w14:textId="79E0D839" w:rsidR="00840BF0" w:rsidRPr="00840BF0" w:rsidRDefault="00840BF0" w:rsidP="00840BF0">
      <w:pPr>
        <w:numPr>
          <w:ilvl w:val="0"/>
          <w:numId w:val="18"/>
        </w:numPr>
        <w:textAlignment w:val="center"/>
        <w:rPr>
          <w:rFonts w:eastAsia="Times New Roman"/>
          <w:color w:val="000000"/>
          <w:sz w:val="22"/>
          <w:szCs w:val="22"/>
          <w:lang w:val="en-GB"/>
        </w:rPr>
      </w:pPr>
      <w:r w:rsidRPr="00840BF0">
        <w:rPr>
          <w:rFonts w:eastAsia="Times New Roman"/>
          <w:color w:val="000000"/>
          <w:sz w:val="22"/>
          <w:szCs w:val="22"/>
          <w:lang w:val="en-GB"/>
        </w:rPr>
        <w:t>Des photographies et des extraits de presse;</w:t>
      </w:r>
    </w:p>
    <w:p w14:paraId="3DCF9F6B" w14:textId="3C2BDD98" w:rsidR="00840BF0" w:rsidRPr="00840BF0" w:rsidRDefault="00840BF0" w:rsidP="00840BF0">
      <w:pPr>
        <w:numPr>
          <w:ilvl w:val="0"/>
          <w:numId w:val="18"/>
        </w:numPr>
        <w:textAlignment w:val="center"/>
        <w:rPr>
          <w:rFonts w:eastAsia="Times New Roman"/>
          <w:color w:val="000000"/>
          <w:sz w:val="22"/>
          <w:szCs w:val="22"/>
          <w:lang w:val="en-GB"/>
        </w:rPr>
      </w:pPr>
      <w:r w:rsidRPr="00840BF0">
        <w:rPr>
          <w:rFonts w:eastAsia="Times New Roman"/>
          <w:color w:val="000000"/>
          <w:sz w:val="22"/>
          <w:szCs w:val="22"/>
          <w:lang w:val="en-GB"/>
        </w:rPr>
        <w:t>Un relevé des coûts/résultats énumérant clairement tous les coûts et revenus liés aux activités subventionnées;</w:t>
      </w:r>
    </w:p>
    <w:p w14:paraId="7BD7F5A2" w14:textId="77777777" w:rsidR="00840BF0" w:rsidRDefault="00840BF0" w:rsidP="00840BF0">
      <w:pPr>
        <w:textAlignment w:val="center"/>
        <w:rPr>
          <w:rFonts w:eastAsia="Times New Roman"/>
          <w:color w:val="000000"/>
          <w:sz w:val="22"/>
          <w:szCs w:val="22"/>
        </w:rPr>
      </w:pPr>
    </w:p>
    <w:p w14:paraId="6E0F6005" w14:textId="7AF3F3AC" w:rsidR="00776D17" w:rsidRDefault="00840BF0" w:rsidP="00840BF0">
      <w:pPr>
        <w:textAlignment w:val="center"/>
        <w:rPr>
          <w:rFonts w:eastAsia="Times New Roman"/>
          <w:color w:val="000000"/>
          <w:sz w:val="22"/>
          <w:szCs w:val="22"/>
        </w:rPr>
      </w:pPr>
      <w:r w:rsidRPr="00840BF0">
        <w:rPr>
          <w:rFonts w:eastAsia="Times New Roman"/>
          <w:color w:val="000000"/>
          <w:sz w:val="22"/>
          <w:szCs w:val="22"/>
        </w:rPr>
        <w:t>En l'absence de l'un des documents susmentionnés, la demande sera suspendue et ne reprendra qu'après réception des documents demandés.</w:t>
      </w:r>
    </w:p>
    <w:p w14:paraId="5D632C39" w14:textId="77777777" w:rsidR="00840BF0" w:rsidRDefault="00840BF0" w:rsidP="00840BF0">
      <w:pPr>
        <w:textAlignment w:val="center"/>
        <w:rPr>
          <w:rFonts w:eastAsia="Times New Roman"/>
          <w:color w:val="000000"/>
          <w:sz w:val="22"/>
          <w:szCs w:val="22"/>
        </w:rPr>
      </w:pPr>
    </w:p>
    <w:p w14:paraId="0A8A80D6" w14:textId="7467BAA7" w:rsidR="003B00C7" w:rsidRPr="00844F17" w:rsidRDefault="003B00C7" w:rsidP="00776D17">
      <w:pPr>
        <w:pStyle w:val="Kop2"/>
        <w:rPr>
          <w:lang w:val="en-GB"/>
        </w:rPr>
      </w:pPr>
      <w:r w:rsidRPr="00844F17">
        <w:rPr>
          <w:lang w:val="en-GB"/>
        </w:rPr>
        <w:t>Communicati</w:t>
      </w:r>
      <w:r w:rsidR="00840BF0" w:rsidRPr="00844F17">
        <w:rPr>
          <w:lang w:val="en-GB"/>
        </w:rPr>
        <w:t>on</w:t>
      </w:r>
    </w:p>
    <w:p w14:paraId="1433E464" w14:textId="77777777" w:rsidR="00776D17" w:rsidRPr="00844F17" w:rsidRDefault="00776D17" w:rsidP="00776D17">
      <w:pPr>
        <w:textAlignment w:val="center"/>
        <w:rPr>
          <w:rFonts w:eastAsia="Times New Roman"/>
          <w:color w:val="000000"/>
          <w:sz w:val="22"/>
          <w:szCs w:val="22"/>
          <w:lang w:val="en-GB"/>
        </w:rPr>
      </w:pPr>
    </w:p>
    <w:p w14:paraId="275FD031" w14:textId="77777777" w:rsidR="00844F17" w:rsidRPr="00844F17" w:rsidRDefault="00844F17" w:rsidP="00844F17">
      <w:pPr>
        <w:numPr>
          <w:ilvl w:val="0"/>
          <w:numId w:val="18"/>
        </w:numPr>
        <w:textAlignment w:val="center"/>
        <w:rPr>
          <w:rFonts w:eastAsia="Times New Roman"/>
          <w:color w:val="000000"/>
          <w:sz w:val="22"/>
          <w:szCs w:val="22"/>
          <w:lang w:val="en-GB"/>
        </w:rPr>
      </w:pPr>
      <w:r w:rsidRPr="00844F17">
        <w:rPr>
          <w:rFonts w:eastAsia="Times New Roman"/>
          <w:color w:val="000000"/>
          <w:sz w:val="22"/>
          <w:szCs w:val="22"/>
          <w:lang w:val="en-GB"/>
        </w:rPr>
        <w:t>N'oubliez pas que le logo Natura 2000 et LIFE ainsi que le logo LIFE Belgique pour la biodiversité doivent être visibles sur tous les produits (de communication) fabriqués.</w:t>
      </w:r>
    </w:p>
    <w:p w14:paraId="21C2A35F" w14:textId="77777777" w:rsidR="00844F17" w:rsidRPr="00844F17" w:rsidRDefault="00844F17" w:rsidP="00844F17">
      <w:pPr>
        <w:numPr>
          <w:ilvl w:val="0"/>
          <w:numId w:val="18"/>
        </w:numPr>
        <w:textAlignment w:val="center"/>
        <w:rPr>
          <w:rFonts w:eastAsia="Times New Roman"/>
          <w:color w:val="000000"/>
          <w:sz w:val="22"/>
          <w:szCs w:val="22"/>
          <w:lang w:val="en-GB"/>
        </w:rPr>
      </w:pPr>
      <w:r w:rsidRPr="00844F17">
        <w:rPr>
          <w:rFonts w:eastAsia="Times New Roman"/>
          <w:color w:val="000000"/>
          <w:sz w:val="22"/>
          <w:szCs w:val="22"/>
          <w:lang w:val="en-GB"/>
        </w:rPr>
        <w:t>Mentionnez toujours la création grâce au soutien financier du programme LIFE de l'UE, dans le cadre du projet LIFE BELGIUM FOR BIODIVERSITY (Projet 101069526 - LIFE21-IPN-BE-B4B LIFE).</w:t>
      </w:r>
    </w:p>
    <w:p w14:paraId="36B931AB" w14:textId="77777777" w:rsidR="00B268C3" w:rsidRDefault="00844F17" w:rsidP="00844F17">
      <w:pPr>
        <w:numPr>
          <w:ilvl w:val="0"/>
          <w:numId w:val="18"/>
        </w:numPr>
        <w:textAlignment w:val="center"/>
        <w:rPr>
          <w:rFonts w:eastAsia="Times New Roman"/>
          <w:i/>
          <w:iCs/>
          <w:color w:val="000000"/>
          <w:sz w:val="22"/>
          <w:szCs w:val="22"/>
          <w:lang w:val="en-GB"/>
        </w:rPr>
      </w:pPr>
      <w:r w:rsidRPr="00844F17">
        <w:rPr>
          <w:rFonts w:eastAsia="Times New Roman"/>
          <w:color w:val="000000"/>
          <w:sz w:val="22"/>
          <w:szCs w:val="22"/>
          <w:lang w:val="en-GB"/>
        </w:rPr>
        <w:t>Veuillez également toujours mentionner la clause de non-responsabilité ci-dessous :</w:t>
      </w:r>
      <w:r w:rsidRPr="00844F17">
        <w:rPr>
          <w:rFonts w:eastAsia="Times New Roman"/>
          <w:i/>
          <w:iCs/>
          <w:color w:val="000000"/>
          <w:sz w:val="22"/>
          <w:szCs w:val="22"/>
          <w:lang w:val="en-GB"/>
        </w:rPr>
        <w:t xml:space="preserve"> </w:t>
      </w:r>
    </w:p>
    <w:p w14:paraId="6C3AAE1C" w14:textId="77777777" w:rsidR="00B268C3" w:rsidRDefault="00B268C3" w:rsidP="00B268C3">
      <w:pPr>
        <w:ind w:left="720"/>
        <w:textAlignment w:val="center"/>
        <w:rPr>
          <w:rFonts w:eastAsia="Times New Roman"/>
          <w:i/>
          <w:iCs/>
          <w:color w:val="000000"/>
          <w:sz w:val="22"/>
          <w:szCs w:val="22"/>
          <w:lang w:val="en-GB"/>
        </w:rPr>
      </w:pPr>
    </w:p>
    <w:p w14:paraId="0BEAE968" w14:textId="77777777" w:rsidR="00B268C3" w:rsidRPr="00B268C3" w:rsidRDefault="00B268C3" w:rsidP="00B268C3">
      <w:pPr>
        <w:ind w:left="720"/>
        <w:textAlignment w:val="center"/>
        <w:rPr>
          <w:rFonts w:eastAsia="Times New Roman"/>
          <w:color w:val="000000"/>
          <w:sz w:val="22"/>
          <w:szCs w:val="22"/>
        </w:rPr>
      </w:pPr>
      <w:r w:rsidRPr="00B268C3">
        <w:rPr>
          <w:rFonts w:eastAsia="Times New Roman"/>
          <w:i/>
          <w:iCs/>
          <w:color w:val="000000"/>
          <w:sz w:val="22"/>
          <w:szCs w:val="22"/>
          <w:lang w:val="en-GB"/>
        </w:rPr>
        <w:t xml:space="preserve">« Cofinancé par l'Union européenne. Cependant, les points de vue et les opinions sont uniquement ceux de l'auteur ou des auteurs et ne reflètent pas nécessairement ceux de l'Union européenne ou de CINEA. </w:t>
      </w:r>
      <w:r w:rsidRPr="00B268C3">
        <w:rPr>
          <w:rFonts w:eastAsia="Times New Roman"/>
          <w:i/>
          <w:iCs/>
          <w:color w:val="000000"/>
          <w:sz w:val="22"/>
          <w:szCs w:val="22"/>
        </w:rPr>
        <w:t>Ni l'Union européenne ni l'organisme subventionnaire ne peuvent en être tenus pour responsables ».</w:t>
      </w:r>
    </w:p>
    <w:p w14:paraId="488681B1" w14:textId="77777777" w:rsidR="00B268C3" w:rsidRPr="00B268C3" w:rsidRDefault="00B268C3" w:rsidP="00B268C3">
      <w:pPr>
        <w:ind w:left="720"/>
        <w:textAlignment w:val="center"/>
        <w:rPr>
          <w:rFonts w:eastAsia="Times New Roman"/>
          <w:color w:val="000000"/>
          <w:sz w:val="22"/>
          <w:szCs w:val="22"/>
        </w:rPr>
      </w:pPr>
    </w:p>
    <w:p w14:paraId="4E5509C8" w14:textId="1BB6B0F5" w:rsidR="00EC0EA1" w:rsidRPr="003A223D" w:rsidRDefault="003A223D" w:rsidP="003A223D">
      <w:pPr>
        <w:numPr>
          <w:ilvl w:val="0"/>
          <w:numId w:val="18"/>
        </w:numPr>
        <w:rPr>
          <w:lang w:val="en-GB"/>
        </w:rPr>
      </w:pPr>
      <w:r w:rsidRPr="003A223D">
        <w:rPr>
          <w:rFonts w:eastAsia="Times New Roman"/>
          <w:color w:val="000000"/>
          <w:sz w:val="22"/>
          <w:szCs w:val="22"/>
          <w:lang w:val="en-GB"/>
        </w:rPr>
        <w:t>Au moins une action de presse est obligatoire</w:t>
      </w:r>
    </w:p>
    <w:sectPr w:rsidR="00EC0EA1" w:rsidRPr="003A223D" w:rsidSect="000104FE">
      <w:headerReference w:type="even" r:id="rId10"/>
      <w:headerReference w:type="default" r:id="rId11"/>
      <w:footerReference w:type="default" r:id="rId12"/>
      <w:headerReference w:type="first" r:id="rId13"/>
      <w:pgSz w:w="11906" w:h="16838"/>
      <w:pgMar w:top="1701" w:right="1418" w:bottom="1418"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F6C4F" w14:textId="77777777" w:rsidR="000104FE" w:rsidRDefault="000104FE" w:rsidP="00506B29">
      <w:r>
        <w:separator/>
      </w:r>
    </w:p>
  </w:endnote>
  <w:endnote w:type="continuationSeparator" w:id="0">
    <w:p w14:paraId="3F206868" w14:textId="77777777" w:rsidR="000104FE" w:rsidRDefault="000104FE" w:rsidP="0050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B66691-2F81-471D-BC53-3E37A76142ED}"/>
    <w:embedBold r:id="rId2" w:fontKey="{6521D70F-4660-480D-86B4-E5293EB2264A}"/>
    <w:embedItalic r:id="rId3" w:fontKey="{48915B95-EDE5-4D4E-97B9-BEB81EA5FFBC}"/>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2126B926-8A02-48E1-AA43-3E5F6667A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3AC7" w14:textId="530FA307" w:rsidR="005F7D08" w:rsidRDefault="005F7D08">
    <w:pPr>
      <w:pStyle w:val="Voettekst"/>
      <w:jc w:val="right"/>
    </w:pPr>
    <w:r>
      <w:rPr>
        <w:lang w:val="nl-NL"/>
      </w:rPr>
      <w:t xml:space="preserve">Pagina </w:t>
    </w:r>
    <w:r>
      <w:rPr>
        <w:b/>
        <w:bCs/>
      </w:rPr>
      <w:fldChar w:fldCharType="begin"/>
    </w:r>
    <w:r>
      <w:rPr>
        <w:b/>
        <w:bCs/>
      </w:rPr>
      <w:instrText>PAGE</w:instrText>
    </w:r>
    <w:r>
      <w:rPr>
        <w:b/>
        <w:bCs/>
      </w:rPr>
      <w:fldChar w:fldCharType="separate"/>
    </w:r>
    <w:r>
      <w:rPr>
        <w:b/>
        <w:bCs/>
        <w:lang w:val="nl-NL"/>
      </w:rPr>
      <w:t>2</w:t>
    </w:r>
    <w:r>
      <w:rPr>
        <w:b/>
        <w:bCs/>
      </w:rPr>
      <w:fldChar w:fldCharType="end"/>
    </w:r>
    <w:r>
      <w:rPr>
        <w:lang w:val="nl-NL"/>
      </w:rPr>
      <w:t xml:space="preserve"> van </w:t>
    </w:r>
    <w:r>
      <w:rPr>
        <w:b/>
        <w:bCs/>
      </w:rPr>
      <w:fldChar w:fldCharType="begin"/>
    </w:r>
    <w:r>
      <w:rPr>
        <w:b/>
        <w:bCs/>
      </w:rPr>
      <w:instrText>NUMPAGES</w:instrText>
    </w:r>
    <w:r>
      <w:rPr>
        <w:b/>
        <w:bCs/>
      </w:rPr>
      <w:fldChar w:fldCharType="separate"/>
    </w:r>
    <w:r>
      <w:rPr>
        <w:b/>
        <w:bCs/>
        <w:lang w:val="nl-NL"/>
      </w:rPr>
      <w:t>2</w:t>
    </w:r>
    <w:r>
      <w:rPr>
        <w:b/>
        <w:bCs/>
      </w:rPr>
      <w:fldChar w:fldCharType="end"/>
    </w:r>
  </w:p>
  <w:p w14:paraId="521FB51D" w14:textId="77777777" w:rsidR="00B22A7B" w:rsidRDefault="00B22A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C30D3" w14:textId="77777777" w:rsidR="000104FE" w:rsidRDefault="000104FE" w:rsidP="00506B29">
      <w:r>
        <w:separator/>
      </w:r>
    </w:p>
  </w:footnote>
  <w:footnote w:type="continuationSeparator" w:id="0">
    <w:p w14:paraId="2BABEBDF" w14:textId="77777777" w:rsidR="000104FE" w:rsidRDefault="000104FE" w:rsidP="00506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62BA" w14:textId="77777777" w:rsidR="00506B29" w:rsidRDefault="003A223D">
    <w:pPr>
      <w:pStyle w:val="Koptekst"/>
    </w:pPr>
    <w:r>
      <w:rPr>
        <w:noProof/>
      </w:rPr>
      <w:pict w14:anchorId="593F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785660" o:spid="_x0000_s1026" type="#_x0000_t75" style="position:absolute;margin-left:0;margin-top:0;width:595pt;height:842pt;z-index:-251657216;mso-wrap-edited:f;mso-position-horizontal:center;mso-position-horizontal-relative:margin;mso-position-vertical:center;mso-position-vertical-relative:margin" o:allowincell="f">
          <v:imagedata r:id="rId1" o:title="Word voorpagina grij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E478" w14:textId="790097E8" w:rsidR="009F629B" w:rsidRPr="003B00C7" w:rsidRDefault="003A223D" w:rsidP="00D41E2A">
    <w:pPr>
      <w:rPr>
        <w:rFonts w:cs="Times New Roman (Hoofdtekst CS)"/>
        <w:b/>
        <w:bCs/>
        <w:sz w:val="28"/>
        <w:szCs w:val="28"/>
        <w:lang w:val="en-GB"/>
      </w:rPr>
    </w:pPr>
    <w:r>
      <w:rPr>
        <w:rFonts w:cs="Times New Roman (Hoofdtekst CS)"/>
        <w:b/>
        <w:bCs/>
        <w:noProof/>
        <w:sz w:val="28"/>
        <w:szCs w:val="28"/>
        <w:lang w:val="en-GB"/>
      </w:rPr>
      <w:pict w14:anchorId="2F650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alt="Afbeelding met kunst&#10;&#10;Automatisch gegenereerde beschrijving" style="position:absolute;margin-left:431.1pt;margin-top:-55.5pt;width:51.9pt;height:77.7pt;z-index:251657216;visibility:visible;mso-position-horizontal-relative:margin;mso-position-vertical-relative:text;mso-width-relative:margin;mso-height-relative:margin">
          <v:imagedata r:id="rId1" o:title="Afbeelding met kunst&#10;&#10;Automatisch gegenereerde beschrijving"/>
          <w10:wrap anchorx="margin"/>
        </v:shape>
      </w:pict>
    </w:r>
    <w:r w:rsidR="00B77C64" w:rsidRPr="00B77C64">
      <w:rPr>
        <w:lang w:val="en-GB"/>
      </w:rPr>
      <w:t xml:space="preserve"> </w:t>
    </w:r>
    <w:r w:rsidR="00B77C64" w:rsidRPr="00B77C64">
      <w:rPr>
        <w:rFonts w:cs="Times New Roman (Hoofdtekst CS)"/>
        <w:b/>
        <w:bCs/>
        <w:noProof/>
        <w:sz w:val="28"/>
        <w:szCs w:val="28"/>
        <w:lang w:val="en-GB"/>
      </w:rPr>
      <w:t>Liste de contrôle pour les projets pilotes</w:t>
    </w:r>
    <w:r w:rsidR="00B77C64" w:rsidRPr="00B77C64">
      <w:rPr>
        <w:rFonts w:cs="Times New Roman (Hoofdtekst CS)"/>
        <w:b/>
        <w:bCs/>
        <w:noProof/>
        <w:sz w:val="28"/>
        <w:szCs w:val="28"/>
        <w:lang w:val="en-GB"/>
      </w:rPr>
      <w:t xml:space="preserve"> </w:t>
    </w:r>
    <w:r w:rsidR="003B00C7" w:rsidRPr="003B00C7">
      <w:rPr>
        <w:rFonts w:cs="Times New Roman (Hoofdtekst CS)"/>
        <w:b/>
        <w:bCs/>
        <w:sz w:val="28"/>
        <w:szCs w:val="28"/>
        <w:lang w:val="en-GB"/>
      </w:rPr>
      <w:t>LIFE Belgium f</w:t>
    </w:r>
    <w:r w:rsidR="003B00C7">
      <w:rPr>
        <w:rFonts w:cs="Times New Roman (Hoofdtekst CS)"/>
        <w:b/>
        <w:bCs/>
        <w:sz w:val="28"/>
        <w:szCs w:val="28"/>
        <w:lang w:val="en-GB"/>
      </w:rPr>
      <w:t>or Biodiversity</w:t>
    </w:r>
  </w:p>
  <w:p w14:paraId="6FB5A9AE" w14:textId="77777777" w:rsidR="00580390" w:rsidRPr="00E5619B" w:rsidRDefault="00580390" w:rsidP="00D41E2A">
    <w:pPr>
      <w:rPr>
        <w:rFonts w:cs="Times New Roman (Hoofdtekst CS)"/>
        <w:sz w:val="20"/>
        <w:lang w:val="en-GB"/>
      </w:rPr>
    </w:pPr>
  </w:p>
  <w:p w14:paraId="273B6A8E" w14:textId="77777777" w:rsidR="00580390" w:rsidRPr="00271C02" w:rsidRDefault="003A223D" w:rsidP="00D41E2A">
    <w:pPr>
      <w:rPr>
        <w:rFonts w:cs="Times New Roman (Hoofdtekst CS)"/>
        <w:sz w:val="20"/>
        <w:lang w:val="nl-NL"/>
      </w:rPr>
    </w:pPr>
    <w:r>
      <w:rPr>
        <w:noProof/>
      </w:rPr>
      <w:pict w14:anchorId="785793D5">
        <v:line id="Rechte verbindingslijn 5" o:spid="_x0000_s1027" style="position:absolute;z-index:251656192;visibility:visible;mso-width-relative:margin" from="-.7pt,7.4pt" to="483.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" strokeweight=".5pt">
          <v:stroke joinstyle="miter"/>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9412" w14:textId="77777777" w:rsidR="00506B29" w:rsidRDefault="003A223D">
    <w:pPr>
      <w:pStyle w:val="Koptekst"/>
    </w:pPr>
    <w:r>
      <w:rPr>
        <w:noProof/>
      </w:rPr>
      <w:pict w14:anchorId="52CF4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785659" o:spid="_x0000_s1025" type="#_x0000_t75" style="position:absolute;margin-left:0;margin-top:0;width:595pt;height:842pt;z-index:-251658240;mso-wrap-edited:f;mso-position-horizontal:center;mso-position-horizontal-relative:margin;mso-position-vertical:center;mso-position-vertical-relative:margin" o:allowincell="f">
          <v:imagedata r:id="rId1" o:title="Word voorpagina grij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AE"/>
    <w:multiLevelType w:val="hybridMultilevel"/>
    <w:tmpl w:val="4DD696A2"/>
    <w:lvl w:ilvl="0" w:tplc="A1387D8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D680237"/>
    <w:multiLevelType w:val="hybridMultilevel"/>
    <w:tmpl w:val="B32890E6"/>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D93459"/>
    <w:multiLevelType w:val="multilevel"/>
    <w:tmpl w:val="C18A4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83BC1"/>
    <w:multiLevelType w:val="multilevel"/>
    <w:tmpl w:val="C256F21C"/>
    <w:lvl w:ilvl="0">
      <w:start w:val="1"/>
      <w:numFmt w:val="bullet"/>
      <w:lvlText w:val=""/>
      <w:lvlJc w:val="left"/>
      <w:pPr>
        <w:tabs>
          <w:tab w:val="num" w:pos="720"/>
        </w:tabs>
        <w:ind w:left="1068" w:hanging="360"/>
      </w:pPr>
      <w:rPr>
        <w:rFonts w:ascii="Symbol" w:hAnsi="Symbol" w:hint="default"/>
        <w:sz w:val="20"/>
      </w:rPr>
    </w:lvl>
    <w:lvl w:ilvl="1">
      <w:start w:val="1"/>
      <w:numFmt w:val="bullet"/>
      <w:lvlText w:val=""/>
      <w:lvlJc w:val="left"/>
      <w:pPr>
        <w:tabs>
          <w:tab w:val="num" w:pos="1440"/>
        </w:tabs>
        <w:ind w:left="1788" w:hanging="360"/>
      </w:pPr>
      <w:rPr>
        <w:rFonts w:ascii="Symbol" w:hAnsi="Symbol" w:hint="default"/>
        <w:sz w:val="20"/>
      </w:rPr>
    </w:lvl>
    <w:lvl w:ilvl="2" w:tentative="1">
      <w:start w:val="1"/>
      <w:numFmt w:val="bullet"/>
      <w:lvlText w:val=""/>
      <w:lvlJc w:val="left"/>
      <w:pPr>
        <w:tabs>
          <w:tab w:val="num" w:pos="2160"/>
        </w:tabs>
        <w:ind w:left="2508" w:hanging="360"/>
      </w:pPr>
      <w:rPr>
        <w:rFonts w:ascii="Symbol" w:hAnsi="Symbol" w:hint="default"/>
        <w:sz w:val="20"/>
      </w:rPr>
    </w:lvl>
    <w:lvl w:ilvl="3" w:tentative="1">
      <w:start w:val="1"/>
      <w:numFmt w:val="bullet"/>
      <w:lvlText w:val=""/>
      <w:lvlJc w:val="left"/>
      <w:pPr>
        <w:tabs>
          <w:tab w:val="num" w:pos="2880"/>
        </w:tabs>
        <w:ind w:left="3228" w:hanging="360"/>
      </w:pPr>
      <w:rPr>
        <w:rFonts w:ascii="Symbol" w:hAnsi="Symbol" w:hint="default"/>
        <w:sz w:val="20"/>
      </w:rPr>
    </w:lvl>
    <w:lvl w:ilvl="4" w:tentative="1">
      <w:start w:val="1"/>
      <w:numFmt w:val="bullet"/>
      <w:lvlText w:val=""/>
      <w:lvlJc w:val="left"/>
      <w:pPr>
        <w:tabs>
          <w:tab w:val="num" w:pos="3600"/>
        </w:tabs>
        <w:ind w:left="3948" w:hanging="360"/>
      </w:pPr>
      <w:rPr>
        <w:rFonts w:ascii="Symbol" w:hAnsi="Symbol" w:hint="default"/>
        <w:sz w:val="20"/>
      </w:rPr>
    </w:lvl>
    <w:lvl w:ilvl="5" w:tentative="1">
      <w:start w:val="1"/>
      <w:numFmt w:val="bullet"/>
      <w:lvlText w:val=""/>
      <w:lvlJc w:val="left"/>
      <w:pPr>
        <w:tabs>
          <w:tab w:val="num" w:pos="4320"/>
        </w:tabs>
        <w:ind w:left="4668" w:hanging="360"/>
      </w:pPr>
      <w:rPr>
        <w:rFonts w:ascii="Symbol" w:hAnsi="Symbol" w:hint="default"/>
        <w:sz w:val="20"/>
      </w:rPr>
    </w:lvl>
    <w:lvl w:ilvl="6" w:tentative="1">
      <w:start w:val="1"/>
      <w:numFmt w:val="bullet"/>
      <w:lvlText w:val=""/>
      <w:lvlJc w:val="left"/>
      <w:pPr>
        <w:tabs>
          <w:tab w:val="num" w:pos="5040"/>
        </w:tabs>
        <w:ind w:left="5388" w:hanging="360"/>
      </w:pPr>
      <w:rPr>
        <w:rFonts w:ascii="Symbol" w:hAnsi="Symbol" w:hint="default"/>
        <w:sz w:val="20"/>
      </w:rPr>
    </w:lvl>
    <w:lvl w:ilvl="7" w:tentative="1">
      <w:start w:val="1"/>
      <w:numFmt w:val="bullet"/>
      <w:lvlText w:val=""/>
      <w:lvlJc w:val="left"/>
      <w:pPr>
        <w:tabs>
          <w:tab w:val="num" w:pos="5760"/>
        </w:tabs>
        <w:ind w:left="6108" w:hanging="360"/>
      </w:pPr>
      <w:rPr>
        <w:rFonts w:ascii="Symbol" w:hAnsi="Symbol" w:hint="default"/>
        <w:sz w:val="20"/>
      </w:rPr>
    </w:lvl>
    <w:lvl w:ilvl="8" w:tentative="1">
      <w:start w:val="1"/>
      <w:numFmt w:val="bullet"/>
      <w:lvlText w:val=""/>
      <w:lvlJc w:val="left"/>
      <w:pPr>
        <w:tabs>
          <w:tab w:val="num" w:pos="6480"/>
        </w:tabs>
        <w:ind w:left="6828" w:hanging="360"/>
      </w:pPr>
      <w:rPr>
        <w:rFonts w:ascii="Symbol" w:hAnsi="Symbol" w:hint="default"/>
        <w:sz w:val="20"/>
      </w:rPr>
    </w:lvl>
  </w:abstractNum>
  <w:abstractNum w:abstractNumId="4" w15:restartNumberingAfterBreak="0">
    <w:nsid w:val="189B33F4"/>
    <w:multiLevelType w:val="hybridMultilevel"/>
    <w:tmpl w:val="8E9A394C"/>
    <w:lvl w:ilvl="0" w:tplc="05F49C16">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F972869"/>
    <w:multiLevelType w:val="multilevel"/>
    <w:tmpl w:val="A2B69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A25553"/>
    <w:multiLevelType w:val="hybridMultilevel"/>
    <w:tmpl w:val="80C0D9DC"/>
    <w:lvl w:ilvl="0" w:tplc="A1387D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7D63E1"/>
    <w:multiLevelType w:val="hybridMultilevel"/>
    <w:tmpl w:val="D45C6674"/>
    <w:lvl w:ilvl="0" w:tplc="A1387D8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86B3A26"/>
    <w:multiLevelType w:val="hybridMultilevel"/>
    <w:tmpl w:val="F5489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CC4E3F"/>
    <w:multiLevelType w:val="multilevel"/>
    <w:tmpl w:val="2820A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37DE3"/>
    <w:multiLevelType w:val="hybridMultilevel"/>
    <w:tmpl w:val="C1F697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546097"/>
    <w:multiLevelType w:val="hybridMultilevel"/>
    <w:tmpl w:val="A9A4A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A1287D"/>
    <w:multiLevelType w:val="hybridMultilevel"/>
    <w:tmpl w:val="181433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3B198C"/>
    <w:multiLevelType w:val="hybridMultilevel"/>
    <w:tmpl w:val="98DA86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F6E6F8B"/>
    <w:multiLevelType w:val="multilevel"/>
    <w:tmpl w:val="D9820A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493BEC"/>
    <w:multiLevelType w:val="hybridMultilevel"/>
    <w:tmpl w:val="CEF8B6AE"/>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B104311"/>
    <w:multiLevelType w:val="hybridMultilevel"/>
    <w:tmpl w:val="4132887C"/>
    <w:lvl w:ilvl="0" w:tplc="A1387D8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F24548F"/>
    <w:multiLevelType w:val="multilevel"/>
    <w:tmpl w:val="5B8A5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917389">
    <w:abstractNumId w:val="8"/>
  </w:num>
  <w:num w:numId="2" w16cid:durableId="924807095">
    <w:abstractNumId w:val="4"/>
  </w:num>
  <w:num w:numId="3" w16cid:durableId="460000870">
    <w:abstractNumId w:val="13"/>
  </w:num>
  <w:num w:numId="4" w16cid:durableId="14892687">
    <w:abstractNumId w:val="9"/>
  </w:num>
  <w:num w:numId="5" w16cid:durableId="602149499">
    <w:abstractNumId w:val="17"/>
  </w:num>
  <w:num w:numId="6" w16cid:durableId="693267426">
    <w:abstractNumId w:val="14"/>
  </w:num>
  <w:num w:numId="7" w16cid:durableId="715396732">
    <w:abstractNumId w:val="15"/>
  </w:num>
  <w:num w:numId="8" w16cid:durableId="1251500952">
    <w:abstractNumId w:val="1"/>
  </w:num>
  <w:num w:numId="9" w16cid:durableId="397442597">
    <w:abstractNumId w:val="5"/>
  </w:num>
  <w:num w:numId="10" w16cid:durableId="424690286">
    <w:abstractNumId w:val="6"/>
  </w:num>
  <w:num w:numId="11" w16cid:durableId="1191146869">
    <w:abstractNumId w:val="16"/>
  </w:num>
  <w:num w:numId="12" w16cid:durableId="205487765">
    <w:abstractNumId w:val="0"/>
  </w:num>
  <w:num w:numId="13" w16cid:durableId="297684837">
    <w:abstractNumId w:val="7"/>
  </w:num>
  <w:num w:numId="14" w16cid:durableId="307441779">
    <w:abstractNumId w:val="3"/>
  </w:num>
  <w:num w:numId="15" w16cid:durableId="1829052877">
    <w:abstractNumId w:val="2"/>
  </w:num>
  <w:num w:numId="16" w16cid:durableId="1187644273">
    <w:abstractNumId w:val="11"/>
  </w:num>
  <w:num w:numId="17" w16cid:durableId="865674877">
    <w:abstractNumId w:val="12"/>
  </w:num>
  <w:num w:numId="18" w16cid:durableId="8592047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00C7"/>
    <w:rsid w:val="000104FE"/>
    <w:rsid w:val="0004123F"/>
    <w:rsid w:val="000C6505"/>
    <w:rsid w:val="000F2E6F"/>
    <w:rsid w:val="00113D0B"/>
    <w:rsid w:val="00236636"/>
    <w:rsid w:val="002478D1"/>
    <w:rsid w:val="00252E83"/>
    <w:rsid w:val="00271C02"/>
    <w:rsid w:val="00276B06"/>
    <w:rsid w:val="00291517"/>
    <w:rsid w:val="002F1E4D"/>
    <w:rsid w:val="00315262"/>
    <w:rsid w:val="003434DD"/>
    <w:rsid w:val="00372D7A"/>
    <w:rsid w:val="003A223D"/>
    <w:rsid w:val="003B00C7"/>
    <w:rsid w:val="004021D1"/>
    <w:rsid w:val="004124E8"/>
    <w:rsid w:val="004A05CA"/>
    <w:rsid w:val="004A25A0"/>
    <w:rsid w:val="004B5AF7"/>
    <w:rsid w:val="004C130A"/>
    <w:rsid w:val="004C65FC"/>
    <w:rsid w:val="00506B29"/>
    <w:rsid w:val="00580390"/>
    <w:rsid w:val="005A3A01"/>
    <w:rsid w:val="005C4B53"/>
    <w:rsid w:val="005F7D08"/>
    <w:rsid w:val="00675E35"/>
    <w:rsid w:val="006F211E"/>
    <w:rsid w:val="00707DD5"/>
    <w:rsid w:val="00776D17"/>
    <w:rsid w:val="00784EDD"/>
    <w:rsid w:val="00791A2E"/>
    <w:rsid w:val="00840BF0"/>
    <w:rsid w:val="00844F17"/>
    <w:rsid w:val="008B62BD"/>
    <w:rsid w:val="00956711"/>
    <w:rsid w:val="009830E0"/>
    <w:rsid w:val="009F629B"/>
    <w:rsid w:val="00A13748"/>
    <w:rsid w:val="00A220AE"/>
    <w:rsid w:val="00A31B38"/>
    <w:rsid w:val="00A623C7"/>
    <w:rsid w:val="00B22A7B"/>
    <w:rsid w:val="00B268C3"/>
    <w:rsid w:val="00B35570"/>
    <w:rsid w:val="00B74F69"/>
    <w:rsid w:val="00B77C64"/>
    <w:rsid w:val="00B973A8"/>
    <w:rsid w:val="00BD37B6"/>
    <w:rsid w:val="00C66D5F"/>
    <w:rsid w:val="00C86263"/>
    <w:rsid w:val="00CB3DB0"/>
    <w:rsid w:val="00D12929"/>
    <w:rsid w:val="00D23F2E"/>
    <w:rsid w:val="00D25A12"/>
    <w:rsid w:val="00D403A6"/>
    <w:rsid w:val="00D41E2A"/>
    <w:rsid w:val="00DC6453"/>
    <w:rsid w:val="00E42CC7"/>
    <w:rsid w:val="00E5619B"/>
    <w:rsid w:val="00E67291"/>
    <w:rsid w:val="00E85D0A"/>
    <w:rsid w:val="00EA2EEB"/>
    <w:rsid w:val="00EC0EA1"/>
    <w:rsid w:val="00F27D46"/>
    <w:rsid w:val="00F374E8"/>
    <w:rsid w:val="00FD2995"/>
    <w:rsid w:val="06ABB812"/>
    <w:rsid w:val="0B26B1F2"/>
    <w:rsid w:val="1565B61F"/>
    <w:rsid w:val="1A289559"/>
    <w:rsid w:val="250EC81E"/>
    <w:rsid w:val="29D951C4"/>
    <w:rsid w:val="2B08EF30"/>
    <w:rsid w:val="2E0D2C7C"/>
    <w:rsid w:val="3058F7D1"/>
    <w:rsid w:val="38874D28"/>
    <w:rsid w:val="3A16E28E"/>
    <w:rsid w:val="3A52E4AF"/>
    <w:rsid w:val="5372D5D1"/>
    <w:rsid w:val="5B0AC455"/>
    <w:rsid w:val="5F609B2A"/>
    <w:rsid w:val="6269544C"/>
    <w:rsid w:val="6C6F5E51"/>
    <w:rsid w:val="72B5EDFA"/>
    <w:rsid w:val="7D820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AF7F4"/>
  <w15:chartTrackingRefBased/>
  <w15:docId w15:val="{9EE617FA-C34F-42C5-95F6-E98AF07C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kern w:val="2"/>
      <w:sz w:val="24"/>
      <w:szCs w:val="24"/>
      <w:lang w:val="nl-BE" w:eastAsia="en-US"/>
    </w:rPr>
  </w:style>
  <w:style w:type="paragraph" w:styleId="Kop1">
    <w:name w:val="heading 1"/>
    <w:basedOn w:val="Standaard"/>
    <w:next w:val="Standaard"/>
    <w:link w:val="Kop1Char"/>
    <w:uiPriority w:val="9"/>
    <w:qFormat/>
    <w:rsid w:val="003434DD"/>
    <w:pPr>
      <w:keepNext/>
      <w:keepLines/>
      <w:spacing w:before="240"/>
      <w:outlineLvl w:val="0"/>
    </w:pPr>
    <w:rPr>
      <w:rFonts w:eastAsia="Times New Roman"/>
      <w:b/>
      <w:color w:val="2D5A2A"/>
      <w:sz w:val="40"/>
      <w:szCs w:val="32"/>
    </w:rPr>
  </w:style>
  <w:style w:type="paragraph" w:styleId="Kop2">
    <w:name w:val="heading 2"/>
    <w:basedOn w:val="Standaard"/>
    <w:next w:val="Standaard"/>
    <w:link w:val="Kop2Char"/>
    <w:uiPriority w:val="9"/>
    <w:unhideWhenUsed/>
    <w:qFormat/>
    <w:rsid w:val="003434DD"/>
    <w:pPr>
      <w:keepNext/>
      <w:keepLines/>
      <w:spacing w:before="40"/>
      <w:outlineLvl w:val="1"/>
    </w:pPr>
    <w:rPr>
      <w:rFonts w:eastAsia="Times New Roman"/>
      <w:color w:val="00000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6B29"/>
    <w:pPr>
      <w:tabs>
        <w:tab w:val="center" w:pos="4536"/>
        <w:tab w:val="right" w:pos="9072"/>
      </w:tabs>
    </w:pPr>
  </w:style>
  <w:style w:type="character" w:customStyle="1" w:styleId="KoptekstChar">
    <w:name w:val="Koptekst Char"/>
    <w:basedOn w:val="Standaardalinea-lettertype"/>
    <w:link w:val="Koptekst"/>
    <w:uiPriority w:val="99"/>
    <w:rsid w:val="00506B29"/>
  </w:style>
  <w:style w:type="paragraph" w:styleId="Voettekst">
    <w:name w:val="footer"/>
    <w:basedOn w:val="Standaard"/>
    <w:link w:val="VoettekstChar"/>
    <w:uiPriority w:val="99"/>
    <w:unhideWhenUsed/>
    <w:rsid w:val="00506B29"/>
    <w:pPr>
      <w:tabs>
        <w:tab w:val="center" w:pos="4536"/>
        <w:tab w:val="right" w:pos="9072"/>
      </w:tabs>
    </w:pPr>
  </w:style>
  <w:style w:type="character" w:customStyle="1" w:styleId="VoettekstChar">
    <w:name w:val="Voettekst Char"/>
    <w:basedOn w:val="Standaardalinea-lettertype"/>
    <w:link w:val="Voettekst"/>
    <w:uiPriority w:val="99"/>
    <w:rsid w:val="00506B29"/>
  </w:style>
  <w:style w:type="character" w:customStyle="1" w:styleId="Kop1Char">
    <w:name w:val="Kop 1 Char"/>
    <w:link w:val="Kop1"/>
    <w:uiPriority w:val="9"/>
    <w:rsid w:val="003434DD"/>
    <w:rPr>
      <w:rFonts w:eastAsia="Times New Roman" w:cs="Times New Roman"/>
      <w:b/>
      <w:color w:val="2D5A2A"/>
      <w:sz w:val="40"/>
      <w:szCs w:val="32"/>
    </w:rPr>
  </w:style>
  <w:style w:type="character" w:customStyle="1" w:styleId="Kop2Char">
    <w:name w:val="Kop 2 Char"/>
    <w:link w:val="Kop2"/>
    <w:uiPriority w:val="9"/>
    <w:rsid w:val="003434DD"/>
    <w:rPr>
      <w:rFonts w:eastAsia="Times New Roman" w:cs="Times New Roman"/>
      <w:color w:val="000000"/>
      <w:sz w:val="36"/>
      <w:szCs w:val="26"/>
    </w:rPr>
  </w:style>
  <w:style w:type="paragraph" w:styleId="Lijstalinea">
    <w:name w:val="List Paragraph"/>
    <w:basedOn w:val="Standaard"/>
    <w:uiPriority w:val="34"/>
    <w:qFormat/>
    <w:rsid w:val="00EC0EA1"/>
    <w:pPr>
      <w:ind w:left="720"/>
      <w:contextualSpacing/>
    </w:pPr>
  </w:style>
  <w:style w:type="paragraph" w:styleId="Normaalweb">
    <w:name w:val="Normal (Web)"/>
    <w:basedOn w:val="Standaard"/>
    <w:uiPriority w:val="99"/>
    <w:semiHidden/>
    <w:unhideWhenUsed/>
    <w:rsid w:val="003B00C7"/>
    <w:pPr>
      <w:spacing w:before="100" w:beforeAutospacing="1" w:after="100" w:afterAutospacing="1"/>
    </w:pPr>
    <w:rPr>
      <w:rFonts w:ascii="Times New Roman" w:eastAsia="Times New Roman" w:hAnsi="Times New Roman"/>
      <w:kern w:val="0"/>
      <w:lang w:eastAsia="nl-BE"/>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link w:val="Tekstopmerking"/>
    <w:uiPriority w:val="99"/>
    <w:semiHidden/>
    <w:rPr>
      <w:kern w:val="2"/>
      <w:lang w:val="nl-BE" w:eastAsia="en-US"/>
    </w:rPr>
  </w:style>
  <w:style w:type="character" w:styleId="Verwijzingopmerking">
    <w:name w:val="annotation referenc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252E83"/>
    <w:rPr>
      <w:b/>
      <w:bCs/>
    </w:rPr>
  </w:style>
  <w:style w:type="character" w:customStyle="1" w:styleId="OnderwerpvanopmerkingChar">
    <w:name w:val="Onderwerp van opmerking Char"/>
    <w:link w:val="Onderwerpvanopmerking"/>
    <w:uiPriority w:val="99"/>
    <w:semiHidden/>
    <w:rsid w:val="00252E83"/>
    <w:rPr>
      <w:b/>
      <w:bCs/>
      <w:kern w:val="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erri\Documents\Aangepaste%20Office-sjablonen\LIFE%20B4B%20Vergaderagenda.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8C95ABD6E9447A8756B1AD1083679" ma:contentTypeVersion="9" ma:contentTypeDescription="Een nieuw document maken." ma:contentTypeScope="" ma:versionID="447052aebf9866e5936f8d9a7c46acd0">
  <xsd:schema xmlns:xsd="http://www.w3.org/2001/XMLSchema" xmlns:xs="http://www.w3.org/2001/XMLSchema" xmlns:p="http://schemas.microsoft.com/office/2006/metadata/properties" xmlns:ns2="f45f93ff-21d8-4d94-9136-f1f9da130636" xmlns:ns3="2b6b9508-294d-4f29-b9e3-44e68a96b911" targetNamespace="http://schemas.microsoft.com/office/2006/metadata/properties" ma:root="true" ma:fieldsID="fb2ceeff3fb67472bab085ed0efe909e" ns2:_="" ns3:_="">
    <xsd:import namespace="f45f93ff-21d8-4d94-9136-f1f9da130636"/>
    <xsd:import namespace="2b6b9508-294d-4f29-b9e3-44e68a96b9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IF" minOccurs="0"/>
                <xsd:element ref="ns2:Check_x0021_" minOccurs="0"/>
                <xsd:element ref="ns2:Vertalingnodig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f93ff-21d8-4d94-9136-f1f9da130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IF" ma:index="14" nillable="true" ma:displayName="IF" ma:default="0" ma:format="Dropdown" ma:internalName="IF">
      <xsd:simpleType>
        <xsd:restriction base="dms:Boolean"/>
      </xsd:simpleType>
    </xsd:element>
    <xsd:element name="Check_x0021_" ma:index="15" nillable="true" ma:displayName="Check!" ma:default="0" ma:format="Dropdown" ma:internalName="Check_x0021_">
      <xsd:simpleType>
        <xsd:restriction base="dms:Boolean"/>
      </xsd:simpleType>
    </xsd:element>
    <xsd:element name="Vertalingnodig_x003f_" ma:index="16" nillable="true" ma:displayName="Vertaling nodig?" ma:default="1" ma:format="Dropdown" ma:internalName="Vertalingnodig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6b9508-294d-4f29-b9e3-44e68a96b91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F xmlns="f45f93ff-21d8-4d94-9136-f1f9da130636">false</IF>
    <Check_x0021_ xmlns="f45f93ff-21d8-4d94-9136-f1f9da130636">false</Check_x0021_>
    <Vertalingnodig_x003f_ xmlns="f45f93ff-21d8-4d94-9136-f1f9da130636">true</Vertalingnodig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64B9B-67CA-4EDB-9A2C-2E54ACA2E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f93ff-21d8-4d94-9136-f1f9da130636"/>
    <ds:schemaRef ds:uri="2b6b9508-294d-4f29-b9e3-44e68a96b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94D192-109E-48BA-B2A2-47217AE5D5A3}">
  <ds:schemaRefs>
    <ds:schemaRef ds:uri="http://schemas.microsoft.com/office/2006/metadata/properties"/>
    <ds:schemaRef ds:uri="http://purl.org/dc/terms/"/>
    <ds:schemaRef ds:uri="http://purl.org/dc/elements/1.1/"/>
    <ds:schemaRef ds:uri="http://www.w3.org/XML/1998/namespace"/>
    <ds:schemaRef ds:uri="f45f93ff-21d8-4d94-9136-f1f9da130636"/>
    <ds:schemaRef ds:uri="http://schemas.microsoft.com/office/2006/documentManagement/types"/>
    <ds:schemaRef ds:uri="2b6b9508-294d-4f29-b9e3-44e68a96b9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3FCBEAA-CD05-4720-B3F6-45A77F52EE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LIFE B4B Vergaderagenda</Template>
  <TotalTime>18</TotalTime>
  <Pages>2</Pages>
  <Words>663</Words>
  <Characters>3647</Characters>
  <Application>Microsoft Office Word</Application>
  <DocSecurity>0</DocSecurity>
  <Lines>30</Lines>
  <Paragraphs>8</Paragraphs>
  <ScaleCrop>false</ScaleCrop>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Lenaert, Rieke</dc:creator>
  <cp:keywords/>
  <dc:description/>
  <cp:lastModifiedBy>Lenaert Rieke</cp:lastModifiedBy>
  <cp:revision>15</cp:revision>
  <cp:lastPrinted>2023-06-07T08:58:00Z</cp:lastPrinted>
  <dcterms:created xsi:type="dcterms:W3CDTF">2024-05-17T10:21:00Z</dcterms:created>
  <dcterms:modified xsi:type="dcterms:W3CDTF">2024-05-17T10:33:00Z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0x010100D128C95ABD6E9447A8756B1AD1083679</vt:lpwstr>
  </property>
</Properties>
</file>